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0D" w:rsidRPr="005E5FB5" w:rsidRDefault="00E10A0D" w:rsidP="00E10A0D">
      <w:pPr>
        <w:jc w:val="center"/>
        <w:rPr>
          <w:rFonts w:ascii="Arial" w:hAnsi="Arial" w:cs="Arial"/>
          <w:b/>
        </w:rPr>
      </w:pPr>
      <w:r w:rsidRPr="005E5FB5">
        <w:rPr>
          <w:rFonts w:ascii="Arial" w:hAnsi="Arial" w:cs="Arial"/>
          <w:b/>
        </w:rPr>
        <w:t>BARGO WASTE MANAGEMENT CENTRE</w:t>
      </w:r>
    </w:p>
    <w:p w:rsidR="00A849EC" w:rsidRPr="005E5FB5" w:rsidRDefault="00E10A0D" w:rsidP="00E10A0D">
      <w:pPr>
        <w:jc w:val="center"/>
        <w:rPr>
          <w:rFonts w:ascii="Arial" w:hAnsi="Arial" w:cs="Arial"/>
          <w:b/>
        </w:rPr>
      </w:pPr>
      <w:r w:rsidRPr="005E5FB5">
        <w:rPr>
          <w:rFonts w:ascii="Arial" w:hAnsi="Arial" w:cs="Arial"/>
          <w:b/>
        </w:rPr>
        <w:t>POLLUTION INCIDENT RESPONSE MANAGEMENT PLAN</w:t>
      </w:r>
    </w:p>
    <w:p w:rsidR="00A45DB5" w:rsidRPr="005E5FB5" w:rsidRDefault="00A45DB5" w:rsidP="00E10A0D">
      <w:pPr>
        <w:jc w:val="center"/>
        <w:rPr>
          <w:rFonts w:ascii="Arial" w:hAnsi="Arial" w:cs="Arial"/>
          <w:b/>
        </w:rPr>
      </w:pPr>
      <w:r w:rsidRPr="005E5FB5">
        <w:rPr>
          <w:rFonts w:ascii="Arial" w:hAnsi="Arial" w:cs="Arial"/>
          <w:b/>
        </w:rPr>
        <w:t>201</w:t>
      </w:r>
      <w:r w:rsidR="0005223A">
        <w:rPr>
          <w:rFonts w:ascii="Arial" w:hAnsi="Arial" w:cs="Arial"/>
          <w:b/>
        </w:rPr>
        <w:t>6</w:t>
      </w:r>
    </w:p>
    <w:p w:rsidR="00480758" w:rsidRDefault="008E2026" w:rsidP="00E10A0D">
      <w:pPr>
        <w:jc w:val="center"/>
        <w:rPr>
          <w:rFonts w:ascii="Arial" w:hAnsi="Arial" w:cs="Arial"/>
          <w:b/>
        </w:rPr>
      </w:pPr>
      <w:r w:rsidRPr="005E5FB5">
        <w:rPr>
          <w:rFonts w:ascii="Arial" w:hAnsi="Arial" w:cs="Arial"/>
          <w:b/>
        </w:rPr>
        <w:t xml:space="preserve">Trim </w:t>
      </w:r>
      <w:r w:rsidR="00834CD0">
        <w:rPr>
          <w:rFonts w:ascii="Arial" w:hAnsi="Arial" w:cs="Arial"/>
          <w:b/>
        </w:rPr>
        <w:t>1807</w:t>
      </w:r>
      <w:r w:rsidRPr="005E5FB5">
        <w:rPr>
          <w:rFonts w:ascii="Arial" w:hAnsi="Arial" w:cs="Arial"/>
          <w:b/>
        </w:rPr>
        <w:t>#</w:t>
      </w:r>
      <w:r w:rsidR="009317A5">
        <w:rPr>
          <w:rFonts w:ascii="Arial" w:hAnsi="Arial" w:cs="Arial"/>
          <w:b/>
        </w:rPr>
        <w:t>1549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2E057B" w:rsidTr="002E057B">
        <w:tc>
          <w:tcPr>
            <w:tcW w:w="8856" w:type="dxa"/>
          </w:tcPr>
          <w:p w:rsidR="002E057B" w:rsidRDefault="002E057B" w:rsidP="009707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Reviewed </w:t>
            </w:r>
            <w:r w:rsidR="00B300CA">
              <w:rPr>
                <w:rFonts w:ascii="Arial" w:hAnsi="Arial" w:cs="Arial"/>
                <w:b/>
              </w:rPr>
              <w:t xml:space="preserve">Monday </w:t>
            </w:r>
            <w:r w:rsidR="00B06A83">
              <w:rPr>
                <w:rFonts w:ascii="Arial" w:hAnsi="Arial" w:cs="Arial"/>
                <w:b/>
              </w:rPr>
              <w:t>2</w:t>
            </w:r>
            <w:r w:rsidR="00970792">
              <w:rPr>
                <w:rFonts w:ascii="Arial" w:hAnsi="Arial" w:cs="Arial"/>
                <w:b/>
              </w:rPr>
              <w:t>2</w:t>
            </w:r>
            <w:r w:rsidR="00B06A83">
              <w:rPr>
                <w:rFonts w:ascii="Arial" w:hAnsi="Arial" w:cs="Arial"/>
                <w:b/>
              </w:rPr>
              <w:t xml:space="preserve"> January </w:t>
            </w:r>
            <w:r>
              <w:rPr>
                <w:rFonts w:ascii="Arial" w:hAnsi="Arial" w:cs="Arial"/>
                <w:b/>
              </w:rPr>
              <w:t>201</w:t>
            </w:r>
            <w:r w:rsidR="00970792"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</w:rPr>
              <w:t xml:space="preserve"> by </w:t>
            </w:r>
            <w:r w:rsidR="009667DF">
              <w:rPr>
                <w:rFonts w:ascii="Arial" w:hAnsi="Arial" w:cs="Arial"/>
                <w:b/>
              </w:rPr>
              <w:t xml:space="preserve">John Ghassibe of J &amp; C Facilities and </w:t>
            </w:r>
            <w:r>
              <w:rPr>
                <w:rFonts w:ascii="Arial" w:hAnsi="Arial" w:cs="Arial"/>
                <w:b/>
              </w:rPr>
              <w:t>Dan Meehan Wollondilly Shire Council</w:t>
            </w:r>
          </w:p>
        </w:tc>
      </w:tr>
    </w:tbl>
    <w:p w:rsidR="002E057B" w:rsidRDefault="002E057B" w:rsidP="00E10A0D">
      <w:pPr>
        <w:jc w:val="center"/>
        <w:rPr>
          <w:rFonts w:ascii="Arial" w:hAnsi="Arial" w:cs="Arial"/>
          <w:b/>
        </w:rPr>
      </w:pPr>
    </w:p>
    <w:p w:rsidR="002E057B" w:rsidRPr="005E5FB5" w:rsidRDefault="002E057B" w:rsidP="00E10A0D">
      <w:pPr>
        <w:jc w:val="center"/>
        <w:rPr>
          <w:rFonts w:ascii="Arial" w:hAnsi="Arial" w:cs="Arial"/>
          <w:b/>
        </w:rPr>
      </w:pPr>
    </w:p>
    <w:p w:rsidR="00B66CDF" w:rsidRPr="005E5FB5" w:rsidRDefault="002E057B" w:rsidP="00B66C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1.0 </w:t>
      </w:r>
      <w:r w:rsidR="00146BEF" w:rsidRPr="005E5FB5">
        <w:rPr>
          <w:rFonts w:ascii="Arial" w:hAnsi="Arial" w:cs="Arial"/>
          <w:b/>
        </w:rPr>
        <w:t>Pollution Incident</w:t>
      </w:r>
      <w:r>
        <w:rPr>
          <w:rFonts w:ascii="Arial" w:hAnsi="Arial" w:cs="Arial"/>
          <w:b/>
        </w:rPr>
        <w:t xml:space="preserve"> - DEFINITION</w:t>
      </w:r>
    </w:p>
    <w:p w:rsidR="00D46B80" w:rsidRDefault="00D46B80" w:rsidP="00B66CDF">
      <w:pPr>
        <w:rPr>
          <w:rFonts w:ascii="Arial" w:hAnsi="Arial" w:cs="Arial"/>
        </w:rPr>
      </w:pPr>
    </w:p>
    <w:p w:rsidR="002E057B" w:rsidRDefault="002E057B" w:rsidP="00B66CDF">
      <w:pPr>
        <w:rPr>
          <w:rFonts w:ascii="Arial" w:hAnsi="Arial" w:cs="Arial"/>
        </w:rPr>
      </w:pPr>
      <w:r>
        <w:rPr>
          <w:rFonts w:ascii="Arial" w:hAnsi="Arial" w:cs="Arial"/>
        </w:rPr>
        <w:t>i) A p</w:t>
      </w:r>
      <w:r w:rsidR="00146BEF" w:rsidRPr="005E5FB5">
        <w:rPr>
          <w:rFonts w:ascii="Arial" w:hAnsi="Arial" w:cs="Arial"/>
        </w:rPr>
        <w:t>ollution incident means a</w:t>
      </w:r>
      <w:r>
        <w:rPr>
          <w:rFonts w:ascii="Arial" w:hAnsi="Arial" w:cs="Arial"/>
        </w:rPr>
        <w:t>n</w:t>
      </w:r>
      <w:r w:rsidR="00146BEF" w:rsidRPr="005E5FB5">
        <w:rPr>
          <w:rFonts w:ascii="Arial" w:hAnsi="Arial" w:cs="Arial"/>
        </w:rPr>
        <w:t xml:space="preserve"> incident or set of circumstance during or as a consequence of which there is or is likely to be a leak, spill or other escape or deposit of a substance, as a result of which pollution has occurred, is occurring or is likely to occur. </w:t>
      </w:r>
    </w:p>
    <w:p w:rsidR="002E057B" w:rsidRDefault="002E057B" w:rsidP="00B66CDF">
      <w:pPr>
        <w:rPr>
          <w:rFonts w:ascii="Arial" w:hAnsi="Arial" w:cs="Arial"/>
        </w:rPr>
      </w:pPr>
    </w:p>
    <w:p w:rsidR="00146BEF" w:rsidRPr="005E5FB5" w:rsidRDefault="002E057B" w:rsidP="00B66C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146BEF" w:rsidRPr="005E5FB5">
        <w:rPr>
          <w:rFonts w:ascii="Arial" w:hAnsi="Arial" w:cs="Arial"/>
        </w:rPr>
        <w:t xml:space="preserve">It includes an incident or set of circumstances in which a substance has been placed or disposed of on premises, but does not include an incident or </w:t>
      </w:r>
      <w:r w:rsidR="00AF38BD" w:rsidRPr="005E5FB5">
        <w:rPr>
          <w:rFonts w:ascii="Arial" w:hAnsi="Arial" w:cs="Arial"/>
        </w:rPr>
        <w:t>set of circumstances involving only the emission of any noise.</w:t>
      </w:r>
    </w:p>
    <w:p w:rsidR="00AF38BD" w:rsidRPr="005E5FB5" w:rsidRDefault="00AF38BD" w:rsidP="00B66CDF">
      <w:pPr>
        <w:rPr>
          <w:rFonts w:ascii="Arial" w:hAnsi="Arial" w:cs="Arial"/>
        </w:rPr>
      </w:pPr>
    </w:p>
    <w:p w:rsidR="00D46B80" w:rsidRPr="00D46B80" w:rsidRDefault="00D46B80" w:rsidP="00B66CDF">
      <w:pPr>
        <w:rPr>
          <w:rFonts w:ascii="Arial" w:hAnsi="Arial" w:cs="Arial"/>
          <w:b/>
        </w:rPr>
      </w:pPr>
      <w:r w:rsidRPr="00D46B80">
        <w:rPr>
          <w:rFonts w:ascii="Arial" w:hAnsi="Arial" w:cs="Arial"/>
          <w:b/>
        </w:rPr>
        <w:t>2.0 Need to Notify</w:t>
      </w:r>
    </w:p>
    <w:p w:rsidR="00D46B80" w:rsidRDefault="00D46B80" w:rsidP="00B66CDF">
      <w:pPr>
        <w:rPr>
          <w:rFonts w:ascii="Arial" w:hAnsi="Arial" w:cs="Arial"/>
        </w:rPr>
      </w:pPr>
    </w:p>
    <w:p w:rsidR="00AF38BD" w:rsidRPr="005E5FB5" w:rsidRDefault="00D46B80" w:rsidP="00B66C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Contractor shall immediately notify Council of a </w:t>
      </w:r>
      <w:r w:rsidR="00AF38BD" w:rsidRPr="005E5FB5">
        <w:rPr>
          <w:rFonts w:ascii="Arial" w:hAnsi="Arial" w:cs="Arial"/>
        </w:rPr>
        <w:t>pollution incident</w:t>
      </w:r>
      <w:r>
        <w:rPr>
          <w:rFonts w:ascii="Arial" w:hAnsi="Arial" w:cs="Arial"/>
        </w:rPr>
        <w:t xml:space="preserve"> </w:t>
      </w:r>
      <w:r w:rsidR="00AF38BD" w:rsidRPr="005E5FB5">
        <w:rPr>
          <w:rFonts w:ascii="Arial" w:hAnsi="Arial" w:cs="Arial"/>
        </w:rPr>
        <w:t xml:space="preserve">if there is a risk of ‘material harm to the environment’, which is defined in </w:t>
      </w:r>
      <w:r w:rsidR="0083467A" w:rsidRPr="005E5FB5">
        <w:rPr>
          <w:rFonts w:ascii="Arial" w:hAnsi="Arial" w:cs="Arial"/>
        </w:rPr>
        <w:t xml:space="preserve">section 147 of the POEO Act </w:t>
      </w:r>
      <w:r w:rsidR="0086190B" w:rsidRPr="005E5FB5">
        <w:rPr>
          <w:rFonts w:ascii="Arial" w:hAnsi="Arial" w:cs="Arial"/>
        </w:rPr>
        <w:t>as:</w:t>
      </w:r>
    </w:p>
    <w:p w:rsidR="0086190B" w:rsidRPr="005E5FB5" w:rsidRDefault="0086190B" w:rsidP="00B66CDF">
      <w:pPr>
        <w:rPr>
          <w:rFonts w:ascii="Arial" w:hAnsi="Arial" w:cs="Arial"/>
        </w:rPr>
      </w:pPr>
    </w:p>
    <w:p w:rsidR="00A4780D" w:rsidRPr="005E5FB5" w:rsidRDefault="00A4780D" w:rsidP="002E057B">
      <w:pPr>
        <w:ind w:firstLine="720"/>
        <w:rPr>
          <w:rFonts w:ascii="Arial" w:hAnsi="Arial" w:cs="Arial"/>
        </w:rPr>
      </w:pPr>
      <w:r w:rsidRPr="002E057B">
        <w:rPr>
          <w:rFonts w:ascii="Arial" w:hAnsi="Arial" w:cs="Arial"/>
          <w:b/>
        </w:rPr>
        <w:t xml:space="preserve">(a) </w:t>
      </w:r>
      <w:r w:rsidR="002E057B" w:rsidRPr="002E057B">
        <w:rPr>
          <w:rFonts w:ascii="Arial" w:hAnsi="Arial" w:cs="Arial"/>
          <w:b/>
        </w:rPr>
        <w:t>H</w:t>
      </w:r>
      <w:r w:rsidRPr="002E057B">
        <w:rPr>
          <w:rFonts w:ascii="Arial" w:hAnsi="Arial" w:cs="Arial"/>
          <w:b/>
        </w:rPr>
        <w:t>arm to the environment</w:t>
      </w:r>
      <w:r w:rsidRPr="005E5FB5">
        <w:rPr>
          <w:rFonts w:ascii="Arial" w:hAnsi="Arial" w:cs="Arial"/>
        </w:rPr>
        <w:t xml:space="preserve"> is material if:</w:t>
      </w:r>
    </w:p>
    <w:p w:rsidR="002E057B" w:rsidRDefault="002E057B" w:rsidP="00B66CDF">
      <w:pPr>
        <w:rPr>
          <w:rFonts w:ascii="Arial" w:hAnsi="Arial" w:cs="Arial"/>
        </w:rPr>
      </w:pPr>
    </w:p>
    <w:p w:rsidR="00A4780D" w:rsidRPr="005E5FB5" w:rsidRDefault="0086190B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(1) </w:t>
      </w:r>
      <w:proofErr w:type="gramStart"/>
      <w:r w:rsidRPr="005E5FB5">
        <w:rPr>
          <w:rFonts w:ascii="Arial" w:hAnsi="Arial" w:cs="Arial"/>
        </w:rPr>
        <w:t>it</w:t>
      </w:r>
      <w:proofErr w:type="gramEnd"/>
      <w:r w:rsidRPr="005E5FB5">
        <w:rPr>
          <w:rFonts w:ascii="Arial" w:hAnsi="Arial" w:cs="Arial"/>
        </w:rPr>
        <w:t xml:space="preserve"> involves actual or potential harm to the health or safety of human beings or to ecosystems that is not trivial, or</w:t>
      </w:r>
    </w:p>
    <w:p w:rsidR="0086190B" w:rsidRPr="005E5FB5" w:rsidRDefault="0086190B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(2) </w:t>
      </w:r>
      <w:proofErr w:type="gramStart"/>
      <w:r w:rsidRPr="005E5FB5">
        <w:rPr>
          <w:rFonts w:ascii="Arial" w:hAnsi="Arial" w:cs="Arial"/>
        </w:rPr>
        <w:t>it</w:t>
      </w:r>
      <w:proofErr w:type="gramEnd"/>
      <w:r w:rsidRPr="005E5FB5">
        <w:rPr>
          <w:rFonts w:ascii="Arial" w:hAnsi="Arial" w:cs="Arial"/>
        </w:rPr>
        <w:t xml:space="preserve"> results in actual or potential loss to property damage of an amount, or amounts in aggregate, exceeding $10,000 (or such other amount as is prescribed by the regulations), and </w:t>
      </w:r>
    </w:p>
    <w:p w:rsidR="002E057B" w:rsidRDefault="002E057B" w:rsidP="002E057B">
      <w:pPr>
        <w:ind w:firstLine="720"/>
        <w:rPr>
          <w:rFonts w:ascii="Arial" w:hAnsi="Arial" w:cs="Arial"/>
          <w:b/>
        </w:rPr>
      </w:pPr>
    </w:p>
    <w:p w:rsidR="0086190B" w:rsidRPr="005E5FB5" w:rsidRDefault="0086190B" w:rsidP="002E057B">
      <w:pPr>
        <w:ind w:left="720"/>
        <w:rPr>
          <w:rFonts w:ascii="Arial" w:hAnsi="Arial" w:cs="Arial"/>
        </w:rPr>
      </w:pPr>
      <w:r w:rsidRPr="002E057B">
        <w:rPr>
          <w:rFonts w:ascii="Arial" w:hAnsi="Arial" w:cs="Arial"/>
          <w:b/>
        </w:rPr>
        <w:t xml:space="preserve">(b) </w:t>
      </w:r>
      <w:r w:rsidR="002E057B">
        <w:rPr>
          <w:rFonts w:ascii="Arial" w:hAnsi="Arial" w:cs="Arial"/>
          <w:b/>
        </w:rPr>
        <w:t>L</w:t>
      </w:r>
      <w:r w:rsidRPr="002E057B">
        <w:rPr>
          <w:rFonts w:ascii="Arial" w:hAnsi="Arial" w:cs="Arial"/>
          <w:b/>
        </w:rPr>
        <w:t>oss</w:t>
      </w:r>
      <w:r w:rsidRPr="005E5FB5">
        <w:rPr>
          <w:rFonts w:ascii="Arial" w:hAnsi="Arial" w:cs="Arial"/>
        </w:rPr>
        <w:t xml:space="preserve"> includes the reasonable costs and expenses that would be incurred in taking all reasonable and practical measures to prevent, mitigate or make good harm to the environment.</w:t>
      </w:r>
    </w:p>
    <w:p w:rsidR="0086190B" w:rsidRPr="005E5FB5" w:rsidRDefault="0086190B" w:rsidP="00B66CDF">
      <w:pPr>
        <w:rPr>
          <w:rFonts w:ascii="Arial" w:hAnsi="Arial" w:cs="Arial"/>
        </w:rPr>
      </w:pPr>
    </w:p>
    <w:p w:rsidR="00E10A0D" w:rsidRDefault="00E10A0D" w:rsidP="002E057B">
      <w:pPr>
        <w:ind w:left="720"/>
        <w:rPr>
          <w:rFonts w:ascii="Arial" w:hAnsi="Arial" w:cs="Arial"/>
          <w:b/>
        </w:rPr>
      </w:pPr>
      <w:r w:rsidRPr="005E5FB5">
        <w:rPr>
          <w:rFonts w:ascii="Arial" w:hAnsi="Arial" w:cs="Arial"/>
          <w:b/>
        </w:rPr>
        <w:t>(</w:t>
      </w:r>
      <w:r w:rsidR="002E057B">
        <w:rPr>
          <w:rFonts w:ascii="Arial" w:hAnsi="Arial" w:cs="Arial"/>
          <w:b/>
        </w:rPr>
        <w:t>c</w:t>
      </w:r>
      <w:r w:rsidRPr="005E5FB5">
        <w:rPr>
          <w:rFonts w:ascii="Arial" w:hAnsi="Arial" w:cs="Arial"/>
          <w:b/>
        </w:rPr>
        <w:t>)</w:t>
      </w:r>
      <w:r w:rsidRPr="002E057B">
        <w:rPr>
          <w:rFonts w:ascii="Arial" w:hAnsi="Arial" w:cs="Arial"/>
          <w:b/>
        </w:rPr>
        <w:t>Hazards to human health and the environment identified at premise</w:t>
      </w:r>
      <w:r w:rsidR="00613769" w:rsidRPr="002E057B">
        <w:rPr>
          <w:rFonts w:ascii="Arial" w:hAnsi="Arial" w:cs="Arial"/>
          <w:b/>
        </w:rPr>
        <w:t>s</w:t>
      </w:r>
    </w:p>
    <w:p w:rsidR="002E057B" w:rsidRPr="002E057B" w:rsidRDefault="002E057B" w:rsidP="002E057B">
      <w:pPr>
        <w:ind w:left="720"/>
        <w:rPr>
          <w:rFonts w:ascii="Arial" w:hAnsi="Arial" w:cs="Arial"/>
          <w:b/>
        </w:rPr>
      </w:pPr>
    </w:p>
    <w:p w:rsidR="00E10A0D" w:rsidRPr="002E057B" w:rsidRDefault="002E057B" w:rsidP="002E057B">
      <w:pPr>
        <w:ind w:firstLine="720"/>
        <w:rPr>
          <w:rFonts w:ascii="Arial" w:hAnsi="Arial" w:cs="Arial"/>
          <w:b/>
        </w:rPr>
      </w:pPr>
      <w:r w:rsidRPr="002E057B">
        <w:rPr>
          <w:rFonts w:ascii="Arial" w:hAnsi="Arial" w:cs="Arial"/>
          <w:b/>
        </w:rPr>
        <w:t>(</w:t>
      </w:r>
      <w:r w:rsidR="00E10A0D" w:rsidRPr="002E057B">
        <w:rPr>
          <w:rFonts w:ascii="Arial" w:hAnsi="Arial" w:cs="Arial"/>
          <w:b/>
        </w:rPr>
        <w:t>1</w:t>
      </w:r>
      <w:r w:rsidRPr="002E057B">
        <w:rPr>
          <w:rFonts w:ascii="Arial" w:hAnsi="Arial" w:cs="Arial"/>
          <w:b/>
        </w:rPr>
        <w:t xml:space="preserve">) </w:t>
      </w:r>
      <w:r w:rsidR="00E10A0D" w:rsidRPr="002E057B">
        <w:rPr>
          <w:rFonts w:ascii="Arial" w:hAnsi="Arial" w:cs="Arial"/>
          <w:b/>
        </w:rPr>
        <w:t>Fire</w:t>
      </w:r>
    </w:p>
    <w:p w:rsidR="002E057B" w:rsidRDefault="002E057B" w:rsidP="00E10A0D">
      <w:pPr>
        <w:rPr>
          <w:rFonts w:ascii="Arial" w:hAnsi="Arial" w:cs="Arial"/>
        </w:rPr>
      </w:pPr>
    </w:p>
    <w:p w:rsidR="00E10A0D" w:rsidRPr="005E5FB5" w:rsidRDefault="00E10A0D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>Three types of fires may occur at Bargo Waste Management Centre (BWMC)</w:t>
      </w:r>
    </w:p>
    <w:p w:rsidR="00E10A0D" w:rsidRPr="005E5FB5" w:rsidRDefault="00E10A0D" w:rsidP="002E057B">
      <w:pPr>
        <w:ind w:firstLine="720"/>
        <w:rPr>
          <w:rFonts w:ascii="Arial" w:hAnsi="Arial" w:cs="Arial"/>
        </w:rPr>
      </w:pPr>
      <w:r w:rsidRPr="002E057B">
        <w:rPr>
          <w:rFonts w:ascii="Arial" w:hAnsi="Arial" w:cs="Arial"/>
          <w:b/>
        </w:rPr>
        <w:t>Type 1 Fire</w:t>
      </w:r>
      <w:r w:rsidRPr="005E5FB5">
        <w:rPr>
          <w:rFonts w:ascii="Arial" w:hAnsi="Arial" w:cs="Arial"/>
        </w:rPr>
        <w:t xml:space="preserve"> in unprocessed vegetation</w:t>
      </w:r>
    </w:p>
    <w:p w:rsidR="00E10A0D" w:rsidRPr="005E5FB5" w:rsidRDefault="00E10A0D" w:rsidP="002E057B">
      <w:pPr>
        <w:ind w:firstLine="720"/>
        <w:rPr>
          <w:rFonts w:ascii="Arial" w:hAnsi="Arial" w:cs="Arial"/>
        </w:rPr>
      </w:pPr>
      <w:r w:rsidRPr="002E057B">
        <w:rPr>
          <w:rFonts w:ascii="Arial" w:hAnsi="Arial" w:cs="Arial"/>
          <w:b/>
        </w:rPr>
        <w:t>Type 2 Fire</w:t>
      </w:r>
      <w:r w:rsidRPr="005E5FB5">
        <w:rPr>
          <w:rFonts w:ascii="Arial" w:hAnsi="Arial" w:cs="Arial"/>
        </w:rPr>
        <w:t xml:space="preserve"> in </w:t>
      </w:r>
      <w:r w:rsidR="00B1147B">
        <w:rPr>
          <w:rFonts w:ascii="Arial" w:hAnsi="Arial" w:cs="Arial"/>
        </w:rPr>
        <w:t xml:space="preserve">garden </w:t>
      </w:r>
      <w:proofErr w:type="spellStart"/>
      <w:r w:rsidR="00B1147B">
        <w:rPr>
          <w:rFonts w:ascii="Arial" w:hAnsi="Arial" w:cs="Arial"/>
        </w:rPr>
        <w:t>oragnics</w:t>
      </w:r>
      <w:proofErr w:type="spellEnd"/>
    </w:p>
    <w:p w:rsidR="00E10A0D" w:rsidRDefault="00E10A0D" w:rsidP="002E057B">
      <w:pPr>
        <w:ind w:firstLine="720"/>
        <w:rPr>
          <w:rFonts w:ascii="Arial" w:hAnsi="Arial" w:cs="Arial"/>
        </w:rPr>
      </w:pPr>
      <w:r w:rsidRPr="002E057B">
        <w:rPr>
          <w:rFonts w:ascii="Arial" w:hAnsi="Arial" w:cs="Arial"/>
          <w:b/>
        </w:rPr>
        <w:lastRenderedPageBreak/>
        <w:t>Type 3 Fire</w:t>
      </w:r>
      <w:r w:rsidRPr="005E5FB5">
        <w:rPr>
          <w:rFonts w:ascii="Arial" w:hAnsi="Arial" w:cs="Arial"/>
        </w:rPr>
        <w:t xml:space="preserve"> in landfill</w:t>
      </w:r>
    </w:p>
    <w:p w:rsidR="00B1147B" w:rsidRPr="005E5FB5" w:rsidRDefault="00B1147B" w:rsidP="002E057B">
      <w:pPr>
        <w:ind w:firstLine="720"/>
        <w:rPr>
          <w:rFonts w:ascii="Arial" w:hAnsi="Arial" w:cs="Arial"/>
        </w:rPr>
      </w:pPr>
    </w:p>
    <w:p w:rsidR="00E10A0D" w:rsidRPr="005E5FB5" w:rsidRDefault="00E10A0D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>Each fire will create smoke</w:t>
      </w:r>
      <w:r w:rsidR="00B1147B">
        <w:rPr>
          <w:rFonts w:ascii="Arial" w:hAnsi="Arial" w:cs="Arial"/>
        </w:rPr>
        <w:t xml:space="preserve">. The fire can </w:t>
      </w:r>
      <w:r w:rsidRPr="005E5FB5">
        <w:rPr>
          <w:rFonts w:ascii="Arial" w:hAnsi="Arial" w:cs="Arial"/>
        </w:rPr>
        <w:t>potentially escape from the site to adjoining bushland</w:t>
      </w:r>
      <w:r w:rsidR="002E057B">
        <w:rPr>
          <w:rFonts w:ascii="Arial" w:hAnsi="Arial" w:cs="Arial"/>
        </w:rPr>
        <w:t>.</w:t>
      </w:r>
    </w:p>
    <w:p w:rsidR="00E10A0D" w:rsidRPr="005E5FB5" w:rsidRDefault="00E10A0D" w:rsidP="00E10A0D">
      <w:pPr>
        <w:rPr>
          <w:rFonts w:ascii="Arial" w:hAnsi="Arial" w:cs="Arial"/>
        </w:rPr>
      </w:pPr>
    </w:p>
    <w:p w:rsidR="00E10A0D" w:rsidRPr="002E057B" w:rsidRDefault="002E057B" w:rsidP="002E057B">
      <w:pPr>
        <w:ind w:firstLine="720"/>
        <w:rPr>
          <w:rFonts w:ascii="Arial" w:hAnsi="Arial" w:cs="Arial"/>
          <w:b/>
        </w:rPr>
      </w:pPr>
      <w:r w:rsidRPr="002E057B">
        <w:rPr>
          <w:rFonts w:ascii="Arial" w:hAnsi="Arial" w:cs="Arial"/>
          <w:b/>
        </w:rPr>
        <w:t>(</w:t>
      </w:r>
      <w:r w:rsidR="00E10A0D" w:rsidRPr="002E057B">
        <w:rPr>
          <w:rFonts w:ascii="Arial" w:hAnsi="Arial" w:cs="Arial"/>
          <w:b/>
        </w:rPr>
        <w:t>2</w:t>
      </w:r>
      <w:r w:rsidRPr="002E057B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="00E10A0D" w:rsidRPr="002E057B">
        <w:rPr>
          <w:rFonts w:ascii="Arial" w:hAnsi="Arial" w:cs="Arial"/>
          <w:b/>
        </w:rPr>
        <w:t>Landslip</w:t>
      </w:r>
    </w:p>
    <w:p w:rsidR="002E057B" w:rsidRDefault="002E057B" w:rsidP="00E10A0D">
      <w:pPr>
        <w:rPr>
          <w:rFonts w:ascii="Arial" w:hAnsi="Arial" w:cs="Arial"/>
        </w:rPr>
      </w:pPr>
    </w:p>
    <w:p w:rsidR="00E10A0D" w:rsidRPr="005E5FB5" w:rsidRDefault="00E10A0D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>The BWMC has steep slopes on the eastern side in the vicinity of a water course</w:t>
      </w:r>
      <w:r w:rsidR="002E057B">
        <w:rPr>
          <w:rFonts w:ascii="Arial" w:hAnsi="Arial" w:cs="Arial"/>
        </w:rPr>
        <w:t xml:space="preserve"> – Dog Trap Creek.</w:t>
      </w:r>
      <w:r w:rsidRPr="005E5FB5">
        <w:rPr>
          <w:rFonts w:ascii="Arial" w:hAnsi="Arial" w:cs="Arial"/>
        </w:rPr>
        <w:t xml:space="preserve"> If a significant land slip occurred pollution would </w:t>
      </w:r>
      <w:r w:rsidR="003E74A9" w:rsidRPr="005E5FB5">
        <w:rPr>
          <w:rFonts w:ascii="Arial" w:hAnsi="Arial" w:cs="Arial"/>
        </w:rPr>
        <w:t>occur.</w:t>
      </w:r>
    </w:p>
    <w:p w:rsidR="003E74A9" w:rsidRPr="005E5FB5" w:rsidRDefault="003E74A9" w:rsidP="00E10A0D">
      <w:pPr>
        <w:rPr>
          <w:rFonts w:ascii="Arial" w:hAnsi="Arial" w:cs="Arial"/>
        </w:rPr>
      </w:pPr>
    </w:p>
    <w:p w:rsidR="003E74A9" w:rsidRPr="002E057B" w:rsidRDefault="002E057B" w:rsidP="002E057B">
      <w:pPr>
        <w:ind w:firstLine="720"/>
        <w:rPr>
          <w:rFonts w:ascii="Arial" w:hAnsi="Arial" w:cs="Arial"/>
          <w:b/>
        </w:rPr>
      </w:pPr>
      <w:r w:rsidRPr="002E057B">
        <w:rPr>
          <w:rFonts w:ascii="Arial" w:hAnsi="Arial" w:cs="Arial"/>
          <w:b/>
        </w:rPr>
        <w:t>(</w:t>
      </w:r>
      <w:r w:rsidR="005466AA" w:rsidRPr="002E057B">
        <w:rPr>
          <w:rFonts w:ascii="Arial" w:hAnsi="Arial" w:cs="Arial"/>
          <w:b/>
        </w:rPr>
        <w:t>3</w:t>
      </w:r>
      <w:r w:rsidRPr="002E057B">
        <w:rPr>
          <w:rFonts w:ascii="Arial" w:hAnsi="Arial" w:cs="Arial"/>
          <w:b/>
        </w:rPr>
        <w:t xml:space="preserve">) </w:t>
      </w:r>
      <w:r w:rsidR="005466AA" w:rsidRPr="002E057B">
        <w:rPr>
          <w:rFonts w:ascii="Arial" w:hAnsi="Arial" w:cs="Arial"/>
          <w:b/>
        </w:rPr>
        <w:t xml:space="preserve">Used motor oil </w:t>
      </w:r>
    </w:p>
    <w:p w:rsidR="002E057B" w:rsidRDefault="002E057B" w:rsidP="00E10A0D">
      <w:pPr>
        <w:rPr>
          <w:rFonts w:ascii="Arial" w:hAnsi="Arial" w:cs="Arial"/>
        </w:rPr>
      </w:pPr>
    </w:p>
    <w:p w:rsidR="003E74A9" w:rsidRPr="005E5FB5" w:rsidRDefault="003E74A9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>Domestic quantities of used engine oil ar</w:t>
      </w:r>
      <w:r w:rsidR="001B0398" w:rsidRPr="005E5FB5">
        <w:rPr>
          <w:rFonts w:ascii="Arial" w:hAnsi="Arial" w:cs="Arial"/>
        </w:rPr>
        <w:t>e received and placed in two 1,000</w:t>
      </w:r>
      <w:r w:rsidRPr="005E5FB5">
        <w:rPr>
          <w:rFonts w:ascii="Arial" w:hAnsi="Arial" w:cs="Arial"/>
        </w:rPr>
        <w:t xml:space="preserve"> </w:t>
      </w:r>
      <w:r w:rsidR="002E057B">
        <w:rPr>
          <w:rFonts w:ascii="Arial" w:hAnsi="Arial" w:cs="Arial"/>
        </w:rPr>
        <w:t>L</w:t>
      </w:r>
      <w:r w:rsidRPr="005E5FB5">
        <w:rPr>
          <w:rFonts w:ascii="Arial" w:hAnsi="Arial" w:cs="Arial"/>
        </w:rPr>
        <w:t>itre oil storage tanks</w:t>
      </w:r>
    </w:p>
    <w:p w:rsidR="00E10A0D" w:rsidRPr="005E5FB5" w:rsidRDefault="00E10A0D" w:rsidP="00E10A0D">
      <w:pPr>
        <w:rPr>
          <w:rFonts w:ascii="Arial" w:hAnsi="Arial" w:cs="Arial"/>
        </w:rPr>
      </w:pPr>
    </w:p>
    <w:p w:rsidR="0086190B" w:rsidRPr="005E5FB5" w:rsidRDefault="0086190B" w:rsidP="00E10A0D">
      <w:pPr>
        <w:rPr>
          <w:rFonts w:ascii="Arial" w:hAnsi="Arial" w:cs="Arial"/>
        </w:rPr>
      </w:pPr>
    </w:p>
    <w:p w:rsidR="0086190B" w:rsidRPr="005E5FB5" w:rsidRDefault="0086190B" w:rsidP="00E10A0D">
      <w:pPr>
        <w:rPr>
          <w:rFonts w:ascii="Arial" w:hAnsi="Arial" w:cs="Arial"/>
        </w:rPr>
      </w:pPr>
    </w:p>
    <w:p w:rsidR="00613769" w:rsidRDefault="00EE07D0" w:rsidP="00EE07D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3.0</w:t>
      </w:r>
      <w:r w:rsidR="00613769" w:rsidRPr="005E5FB5">
        <w:rPr>
          <w:rFonts w:ascii="Arial" w:hAnsi="Arial" w:cs="Arial"/>
          <w:b/>
        </w:rPr>
        <w:t xml:space="preserve"> </w:t>
      </w:r>
      <w:r w:rsidR="00613769" w:rsidRPr="002E057B">
        <w:rPr>
          <w:rFonts w:ascii="Arial" w:hAnsi="Arial" w:cs="Arial"/>
          <w:b/>
        </w:rPr>
        <w:t xml:space="preserve">Likelihood of </w:t>
      </w:r>
      <w:r>
        <w:rPr>
          <w:rFonts w:ascii="Arial" w:hAnsi="Arial" w:cs="Arial"/>
          <w:b/>
        </w:rPr>
        <w:t>H</w:t>
      </w:r>
      <w:r w:rsidR="00613769" w:rsidRPr="002E057B">
        <w:rPr>
          <w:rFonts w:ascii="Arial" w:hAnsi="Arial" w:cs="Arial"/>
          <w:b/>
        </w:rPr>
        <w:t xml:space="preserve">azards </w:t>
      </w:r>
      <w:r>
        <w:rPr>
          <w:rFonts w:ascii="Arial" w:hAnsi="Arial" w:cs="Arial"/>
          <w:b/>
        </w:rPr>
        <w:t>O</w:t>
      </w:r>
      <w:r w:rsidR="00613769" w:rsidRPr="002E057B">
        <w:rPr>
          <w:rFonts w:ascii="Arial" w:hAnsi="Arial" w:cs="Arial"/>
          <w:b/>
        </w:rPr>
        <w:t>ccurring</w:t>
      </w:r>
      <w:r w:rsidR="00613769" w:rsidRPr="005E5FB5">
        <w:rPr>
          <w:rFonts w:ascii="Arial" w:hAnsi="Arial" w:cs="Arial"/>
          <w:b/>
          <w:u w:val="single"/>
        </w:rPr>
        <w:t xml:space="preserve"> </w:t>
      </w:r>
    </w:p>
    <w:p w:rsidR="002E057B" w:rsidRPr="005E5FB5" w:rsidRDefault="002E057B" w:rsidP="002E057B">
      <w:pPr>
        <w:ind w:firstLine="720"/>
        <w:rPr>
          <w:rFonts w:ascii="Arial" w:hAnsi="Arial" w:cs="Arial"/>
          <w:b/>
          <w:u w:val="single"/>
        </w:rPr>
      </w:pPr>
    </w:p>
    <w:p w:rsidR="00613769" w:rsidRPr="002E057B" w:rsidRDefault="002E057B" w:rsidP="002E057B">
      <w:pPr>
        <w:ind w:firstLine="720"/>
        <w:rPr>
          <w:rFonts w:ascii="Arial" w:hAnsi="Arial" w:cs="Arial"/>
          <w:b/>
        </w:rPr>
      </w:pPr>
      <w:r w:rsidRPr="002E057B">
        <w:rPr>
          <w:rFonts w:ascii="Arial" w:hAnsi="Arial" w:cs="Arial"/>
          <w:b/>
        </w:rPr>
        <w:t>(</w:t>
      </w:r>
      <w:r w:rsidR="00613769" w:rsidRPr="002E057B">
        <w:rPr>
          <w:rFonts w:ascii="Arial" w:hAnsi="Arial" w:cs="Arial"/>
          <w:b/>
        </w:rPr>
        <w:t>1</w:t>
      </w:r>
      <w:r w:rsidRPr="002E057B">
        <w:rPr>
          <w:rFonts w:ascii="Arial" w:hAnsi="Arial" w:cs="Arial"/>
          <w:b/>
        </w:rPr>
        <w:t>)</w:t>
      </w:r>
      <w:r w:rsidR="00613769" w:rsidRPr="002E057B">
        <w:rPr>
          <w:rFonts w:ascii="Arial" w:hAnsi="Arial" w:cs="Arial"/>
          <w:b/>
        </w:rPr>
        <w:t xml:space="preserve"> Fire</w:t>
      </w:r>
    </w:p>
    <w:p w:rsidR="002E057B" w:rsidRDefault="002E057B" w:rsidP="00E10A0D">
      <w:pPr>
        <w:rPr>
          <w:rFonts w:ascii="Arial" w:hAnsi="Arial" w:cs="Arial"/>
        </w:rPr>
      </w:pPr>
    </w:p>
    <w:p w:rsidR="00613769" w:rsidRPr="005E5FB5" w:rsidRDefault="00613769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The </w:t>
      </w:r>
      <w:r w:rsidR="00EE07D0">
        <w:rPr>
          <w:rFonts w:ascii="Arial" w:hAnsi="Arial" w:cs="Arial"/>
        </w:rPr>
        <w:t xml:space="preserve">most recent </w:t>
      </w:r>
      <w:r w:rsidRPr="005E5FB5">
        <w:rPr>
          <w:rFonts w:ascii="Arial" w:hAnsi="Arial" w:cs="Arial"/>
        </w:rPr>
        <w:t>fire at t</w:t>
      </w:r>
      <w:r w:rsidR="001B0398" w:rsidRPr="005E5FB5">
        <w:rPr>
          <w:rFonts w:ascii="Arial" w:hAnsi="Arial" w:cs="Arial"/>
        </w:rPr>
        <w:t xml:space="preserve">he BWMC </w:t>
      </w:r>
      <w:r w:rsidR="002E057B">
        <w:rPr>
          <w:rFonts w:ascii="Arial" w:hAnsi="Arial" w:cs="Arial"/>
        </w:rPr>
        <w:t xml:space="preserve">occurred during </w:t>
      </w:r>
      <w:r w:rsidR="001B0398" w:rsidRPr="005E5FB5">
        <w:rPr>
          <w:rFonts w:ascii="Arial" w:hAnsi="Arial" w:cs="Arial"/>
        </w:rPr>
        <w:t>2004.</w:t>
      </w:r>
      <w:r w:rsidRPr="005E5FB5">
        <w:rPr>
          <w:rFonts w:ascii="Arial" w:hAnsi="Arial" w:cs="Arial"/>
        </w:rPr>
        <w:t xml:space="preserve"> Fires are more likely to occur during times of high temperatures and wind.</w:t>
      </w:r>
    </w:p>
    <w:p w:rsidR="00613769" w:rsidRPr="005E5FB5" w:rsidRDefault="00613769" w:rsidP="00E10A0D">
      <w:pPr>
        <w:rPr>
          <w:rFonts w:ascii="Arial" w:hAnsi="Arial" w:cs="Arial"/>
        </w:rPr>
      </w:pPr>
    </w:p>
    <w:p w:rsidR="00613769" w:rsidRDefault="002E057B" w:rsidP="002E057B">
      <w:pPr>
        <w:ind w:firstLine="720"/>
        <w:rPr>
          <w:rFonts w:ascii="Arial" w:hAnsi="Arial" w:cs="Arial"/>
          <w:b/>
        </w:rPr>
      </w:pPr>
      <w:r w:rsidRPr="002E057B">
        <w:rPr>
          <w:rFonts w:ascii="Arial" w:hAnsi="Arial" w:cs="Arial"/>
          <w:b/>
        </w:rPr>
        <w:t>(</w:t>
      </w:r>
      <w:r w:rsidR="00613769" w:rsidRPr="002E057B">
        <w:rPr>
          <w:rFonts w:ascii="Arial" w:hAnsi="Arial" w:cs="Arial"/>
          <w:b/>
        </w:rPr>
        <w:t>2</w:t>
      </w:r>
      <w:r w:rsidRPr="002E057B">
        <w:rPr>
          <w:rFonts w:ascii="Arial" w:hAnsi="Arial" w:cs="Arial"/>
          <w:b/>
        </w:rPr>
        <w:t xml:space="preserve">) </w:t>
      </w:r>
      <w:r w:rsidR="00613769" w:rsidRPr="002E057B">
        <w:rPr>
          <w:rFonts w:ascii="Arial" w:hAnsi="Arial" w:cs="Arial"/>
          <w:b/>
        </w:rPr>
        <w:t>Landslip</w:t>
      </w:r>
    </w:p>
    <w:p w:rsidR="002E057B" w:rsidRPr="002E057B" w:rsidRDefault="002E057B" w:rsidP="002E057B">
      <w:pPr>
        <w:ind w:firstLine="720"/>
        <w:rPr>
          <w:rFonts w:ascii="Arial" w:hAnsi="Arial" w:cs="Arial"/>
          <w:b/>
        </w:rPr>
      </w:pPr>
    </w:p>
    <w:p w:rsidR="00613769" w:rsidRDefault="00613769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One </w:t>
      </w:r>
      <w:r w:rsidR="002E057B">
        <w:rPr>
          <w:rFonts w:ascii="Arial" w:hAnsi="Arial" w:cs="Arial"/>
        </w:rPr>
        <w:t xml:space="preserve">recorded </w:t>
      </w:r>
      <w:r w:rsidRPr="005E5FB5">
        <w:rPr>
          <w:rFonts w:ascii="Arial" w:hAnsi="Arial" w:cs="Arial"/>
        </w:rPr>
        <w:t>landslip has occurred at the BWMC in 2005 during a major rain event. The surface water flowed over the edge of the landfill causing erosion and a minor landslip.</w:t>
      </w:r>
    </w:p>
    <w:p w:rsidR="002E057B" w:rsidRPr="005E5FB5" w:rsidRDefault="002E057B" w:rsidP="002E057B">
      <w:pPr>
        <w:ind w:left="720"/>
        <w:rPr>
          <w:rFonts w:ascii="Arial" w:hAnsi="Arial" w:cs="Arial"/>
        </w:rPr>
      </w:pPr>
    </w:p>
    <w:p w:rsidR="00613769" w:rsidRPr="005E5FB5" w:rsidRDefault="00613769" w:rsidP="002E057B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>The construction of a new surface water treatment pond and changes to the contours at the Centre have reduced the likelihood of a future landslip occurring.</w:t>
      </w:r>
      <w:r w:rsidR="002E057B">
        <w:rPr>
          <w:rFonts w:ascii="Arial" w:hAnsi="Arial" w:cs="Arial"/>
        </w:rPr>
        <w:t xml:space="preserve"> No further landslips have occurred since 2005</w:t>
      </w:r>
    </w:p>
    <w:p w:rsidR="00613769" w:rsidRPr="005E5FB5" w:rsidRDefault="00613769" w:rsidP="00E10A0D">
      <w:pPr>
        <w:rPr>
          <w:rFonts w:ascii="Arial" w:hAnsi="Arial" w:cs="Arial"/>
        </w:rPr>
      </w:pPr>
    </w:p>
    <w:p w:rsidR="003E74A9" w:rsidRDefault="00C47F3A" w:rsidP="00C47F3A">
      <w:pPr>
        <w:ind w:firstLine="720"/>
        <w:rPr>
          <w:rFonts w:ascii="Arial" w:hAnsi="Arial" w:cs="Arial"/>
          <w:b/>
        </w:rPr>
      </w:pPr>
      <w:r w:rsidRPr="00C47F3A">
        <w:rPr>
          <w:rFonts w:ascii="Arial" w:hAnsi="Arial" w:cs="Arial"/>
          <w:b/>
        </w:rPr>
        <w:t>(</w:t>
      </w:r>
      <w:r w:rsidR="005466AA" w:rsidRPr="00C47F3A">
        <w:rPr>
          <w:rFonts w:ascii="Arial" w:hAnsi="Arial" w:cs="Arial"/>
          <w:b/>
        </w:rPr>
        <w:t>3</w:t>
      </w:r>
      <w:r w:rsidRPr="00C47F3A">
        <w:rPr>
          <w:rFonts w:ascii="Arial" w:hAnsi="Arial" w:cs="Arial"/>
          <w:b/>
        </w:rPr>
        <w:t xml:space="preserve">) </w:t>
      </w:r>
      <w:r w:rsidR="005466AA" w:rsidRPr="00C47F3A">
        <w:rPr>
          <w:rFonts w:ascii="Arial" w:hAnsi="Arial" w:cs="Arial"/>
          <w:b/>
        </w:rPr>
        <w:t xml:space="preserve">Used motor oil </w:t>
      </w:r>
    </w:p>
    <w:p w:rsidR="00C47F3A" w:rsidRPr="00C47F3A" w:rsidRDefault="00C47F3A" w:rsidP="00C47F3A">
      <w:pPr>
        <w:ind w:firstLine="720"/>
        <w:rPr>
          <w:rFonts w:ascii="Arial" w:hAnsi="Arial" w:cs="Arial"/>
          <w:b/>
        </w:rPr>
      </w:pPr>
    </w:p>
    <w:p w:rsidR="00613769" w:rsidRPr="005E5FB5" w:rsidRDefault="003E74A9" w:rsidP="00C47F3A">
      <w:pPr>
        <w:ind w:firstLine="720"/>
        <w:rPr>
          <w:rFonts w:ascii="Arial" w:hAnsi="Arial" w:cs="Arial"/>
        </w:rPr>
      </w:pPr>
      <w:r w:rsidRPr="005E5FB5">
        <w:rPr>
          <w:rFonts w:ascii="Arial" w:hAnsi="Arial" w:cs="Arial"/>
        </w:rPr>
        <w:t>No spillage of the oil stored in the two tanks has occurred</w:t>
      </w:r>
    </w:p>
    <w:p w:rsidR="003E74A9" w:rsidRPr="005E5FB5" w:rsidRDefault="003E74A9" w:rsidP="00E10A0D">
      <w:pPr>
        <w:rPr>
          <w:rFonts w:ascii="Arial" w:hAnsi="Arial" w:cs="Arial"/>
        </w:rPr>
      </w:pPr>
    </w:p>
    <w:p w:rsidR="00C47F3A" w:rsidRDefault="00C47F3A" w:rsidP="00E10A0D">
      <w:pPr>
        <w:rPr>
          <w:rFonts w:ascii="Arial" w:hAnsi="Arial" w:cs="Arial"/>
          <w:b/>
        </w:rPr>
      </w:pPr>
    </w:p>
    <w:p w:rsidR="00613769" w:rsidRDefault="00EE07D0" w:rsidP="00E10A0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4.0 </w:t>
      </w:r>
      <w:r w:rsidR="00CD13B3" w:rsidRPr="00C47F3A">
        <w:rPr>
          <w:rFonts w:ascii="Arial" w:hAnsi="Arial" w:cs="Arial"/>
          <w:b/>
        </w:rPr>
        <w:t xml:space="preserve">Pre-emptive action to minimize or prevent </w:t>
      </w:r>
      <w:r>
        <w:rPr>
          <w:rFonts w:ascii="Arial" w:hAnsi="Arial" w:cs="Arial"/>
          <w:b/>
        </w:rPr>
        <w:t xml:space="preserve">the </w:t>
      </w:r>
      <w:r w:rsidR="00CD13B3" w:rsidRPr="00C47F3A">
        <w:rPr>
          <w:rFonts w:ascii="Arial" w:hAnsi="Arial" w:cs="Arial"/>
          <w:b/>
        </w:rPr>
        <w:t>risk</w:t>
      </w:r>
      <w:r>
        <w:rPr>
          <w:rFonts w:ascii="Arial" w:hAnsi="Arial" w:cs="Arial"/>
          <w:b/>
        </w:rPr>
        <w:t xml:space="preserve"> </w:t>
      </w:r>
      <w:r w:rsidR="00CD13B3" w:rsidRPr="00C47F3A">
        <w:rPr>
          <w:rFonts w:ascii="Arial" w:hAnsi="Arial" w:cs="Arial"/>
          <w:b/>
        </w:rPr>
        <w:t>of harm to human health o</w:t>
      </w:r>
      <w:r>
        <w:rPr>
          <w:rFonts w:ascii="Arial" w:hAnsi="Arial" w:cs="Arial"/>
          <w:b/>
        </w:rPr>
        <w:t>r</w:t>
      </w:r>
      <w:r w:rsidR="00CD13B3" w:rsidRPr="00C47F3A">
        <w:rPr>
          <w:rFonts w:ascii="Arial" w:hAnsi="Arial" w:cs="Arial"/>
          <w:b/>
        </w:rPr>
        <w:t xml:space="preserve"> the environment</w:t>
      </w:r>
    </w:p>
    <w:p w:rsidR="00EE07D0" w:rsidRPr="00C47F3A" w:rsidRDefault="00EE07D0" w:rsidP="00E10A0D">
      <w:pPr>
        <w:rPr>
          <w:rFonts w:ascii="Arial" w:hAnsi="Arial" w:cs="Arial"/>
          <w:b/>
        </w:rPr>
      </w:pPr>
    </w:p>
    <w:p w:rsidR="00613769" w:rsidRPr="00EE07D0" w:rsidRDefault="00EE07D0" w:rsidP="00EE07D0">
      <w:pPr>
        <w:ind w:firstLine="720"/>
        <w:rPr>
          <w:rFonts w:ascii="Arial" w:hAnsi="Arial" w:cs="Arial"/>
          <w:b/>
        </w:rPr>
      </w:pPr>
      <w:r w:rsidRPr="00EE07D0">
        <w:rPr>
          <w:rFonts w:ascii="Arial" w:hAnsi="Arial" w:cs="Arial"/>
          <w:b/>
        </w:rPr>
        <w:t>(</w:t>
      </w:r>
      <w:r w:rsidR="00613769" w:rsidRPr="00EE07D0">
        <w:rPr>
          <w:rFonts w:ascii="Arial" w:hAnsi="Arial" w:cs="Arial"/>
          <w:b/>
        </w:rPr>
        <w:t>1</w:t>
      </w:r>
      <w:r w:rsidRPr="00EE07D0">
        <w:rPr>
          <w:rFonts w:ascii="Arial" w:hAnsi="Arial" w:cs="Arial"/>
          <w:b/>
        </w:rPr>
        <w:t xml:space="preserve">) </w:t>
      </w:r>
      <w:r w:rsidR="00613769" w:rsidRPr="00EE07D0">
        <w:rPr>
          <w:rFonts w:ascii="Arial" w:hAnsi="Arial" w:cs="Arial"/>
          <w:b/>
        </w:rPr>
        <w:t>Fire</w:t>
      </w:r>
    </w:p>
    <w:p w:rsidR="00EE07D0" w:rsidRDefault="00EE07D0" w:rsidP="00E10A0D">
      <w:pPr>
        <w:rPr>
          <w:rFonts w:ascii="Arial" w:hAnsi="Arial" w:cs="Arial"/>
        </w:rPr>
      </w:pPr>
    </w:p>
    <w:p w:rsidR="00613769" w:rsidRPr="005E5FB5" w:rsidRDefault="00EE07D0" w:rsidP="00EE07D0">
      <w:pPr>
        <w:ind w:firstLine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(a) </w:t>
      </w:r>
      <w:r w:rsidR="00A95583" w:rsidRPr="00EE07D0">
        <w:rPr>
          <w:rFonts w:ascii="Arial" w:hAnsi="Arial" w:cs="Arial"/>
          <w:b/>
        </w:rPr>
        <w:t xml:space="preserve">Type 1 Fire in </w:t>
      </w:r>
      <w:r>
        <w:rPr>
          <w:rFonts w:ascii="Arial" w:hAnsi="Arial" w:cs="Arial"/>
          <w:b/>
        </w:rPr>
        <w:t xml:space="preserve">stockpiled un-processed </w:t>
      </w:r>
      <w:r w:rsidR="00B1147B">
        <w:rPr>
          <w:rFonts w:ascii="Arial" w:hAnsi="Arial" w:cs="Arial"/>
          <w:b/>
        </w:rPr>
        <w:t>garden organics</w:t>
      </w:r>
    </w:p>
    <w:p w:rsidR="00A95583" w:rsidRPr="005E5FB5" w:rsidRDefault="00A95583" w:rsidP="00A95583">
      <w:pPr>
        <w:numPr>
          <w:ilvl w:val="0"/>
          <w:numId w:val="1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lastRenderedPageBreak/>
        <w:t xml:space="preserve">This </w:t>
      </w:r>
      <w:r w:rsidR="00B1147B">
        <w:rPr>
          <w:rFonts w:ascii="Arial" w:hAnsi="Arial" w:cs="Arial"/>
        </w:rPr>
        <w:t>garden organics i</w:t>
      </w:r>
      <w:r w:rsidRPr="005E5FB5">
        <w:rPr>
          <w:rFonts w:ascii="Arial" w:hAnsi="Arial" w:cs="Arial"/>
        </w:rPr>
        <w:t>s placed in</w:t>
      </w:r>
      <w:r w:rsidR="00704E6F" w:rsidRPr="005E5FB5">
        <w:rPr>
          <w:rFonts w:ascii="Arial" w:hAnsi="Arial" w:cs="Arial"/>
        </w:rPr>
        <w:t xml:space="preserve"> a cleared area a minimum of 50</w:t>
      </w:r>
      <w:r w:rsidRPr="005E5FB5">
        <w:rPr>
          <w:rFonts w:ascii="Arial" w:hAnsi="Arial" w:cs="Arial"/>
        </w:rPr>
        <w:t xml:space="preserve"> m from the edge of the site.</w:t>
      </w:r>
    </w:p>
    <w:p w:rsidR="00A95583" w:rsidRPr="005E5FB5" w:rsidRDefault="00A95583" w:rsidP="00A95583">
      <w:pPr>
        <w:numPr>
          <w:ilvl w:val="0"/>
          <w:numId w:val="1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The qua</w:t>
      </w:r>
      <w:r w:rsidR="001B0398" w:rsidRPr="005E5FB5">
        <w:rPr>
          <w:rFonts w:ascii="Arial" w:hAnsi="Arial" w:cs="Arial"/>
        </w:rPr>
        <w:t>ntity of material is limited to approximately 2,000m3</w:t>
      </w:r>
      <w:r w:rsidRPr="005E5FB5">
        <w:rPr>
          <w:rFonts w:ascii="Arial" w:hAnsi="Arial" w:cs="Arial"/>
        </w:rPr>
        <w:t xml:space="preserve"> before processing</w:t>
      </w:r>
      <w:r w:rsidR="00EE07D0">
        <w:rPr>
          <w:rFonts w:ascii="Arial" w:hAnsi="Arial" w:cs="Arial"/>
        </w:rPr>
        <w:t>.</w:t>
      </w:r>
    </w:p>
    <w:p w:rsidR="00A95583" w:rsidRPr="005E5FB5" w:rsidRDefault="00A95583" w:rsidP="00A95583">
      <w:pPr>
        <w:numPr>
          <w:ilvl w:val="0"/>
          <w:numId w:val="1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A serviceable fire tanker is </w:t>
      </w:r>
      <w:r w:rsidR="00EE07D0">
        <w:rPr>
          <w:rFonts w:ascii="Arial" w:hAnsi="Arial" w:cs="Arial"/>
        </w:rPr>
        <w:t xml:space="preserve">to be </w:t>
      </w:r>
      <w:r w:rsidRPr="005E5FB5">
        <w:rPr>
          <w:rFonts w:ascii="Arial" w:hAnsi="Arial" w:cs="Arial"/>
        </w:rPr>
        <w:t xml:space="preserve">kept </w:t>
      </w:r>
      <w:r w:rsidR="001B0398" w:rsidRPr="005E5FB5">
        <w:rPr>
          <w:rFonts w:ascii="Arial" w:hAnsi="Arial" w:cs="Arial"/>
        </w:rPr>
        <w:t xml:space="preserve">of site containing approximately 6,000 </w:t>
      </w:r>
      <w:r w:rsidR="00EE07D0">
        <w:rPr>
          <w:rFonts w:ascii="Arial" w:hAnsi="Arial" w:cs="Arial"/>
        </w:rPr>
        <w:t>L</w:t>
      </w:r>
      <w:r w:rsidRPr="005E5FB5">
        <w:rPr>
          <w:rFonts w:ascii="Arial" w:hAnsi="Arial" w:cs="Arial"/>
        </w:rPr>
        <w:t>itres of water</w:t>
      </w:r>
      <w:r w:rsidR="001B0398" w:rsidRPr="005E5FB5">
        <w:rPr>
          <w:rFonts w:ascii="Arial" w:hAnsi="Arial" w:cs="Arial"/>
        </w:rPr>
        <w:t xml:space="preserve"> as well as a 30,000 </w:t>
      </w:r>
      <w:r w:rsidR="00EE07D0">
        <w:rPr>
          <w:rFonts w:ascii="Arial" w:hAnsi="Arial" w:cs="Arial"/>
        </w:rPr>
        <w:t>L</w:t>
      </w:r>
      <w:r w:rsidR="001B0398" w:rsidRPr="005E5FB5">
        <w:rPr>
          <w:rFonts w:ascii="Arial" w:hAnsi="Arial" w:cs="Arial"/>
        </w:rPr>
        <w:t>itre water storage tank.</w:t>
      </w:r>
    </w:p>
    <w:p w:rsidR="00F1618E" w:rsidRPr="005E5FB5" w:rsidRDefault="00F1618E" w:rsidP="00A95583">
      <w:pPr>
        <w:rPr>
          <w:rFonts w:ascii="Arial" w:hAnsi="Arial" w:cs="Arial"/>
        </w:rPr>
      </w:pPr>
    </w:p>
    <w:p w:rsidR="00A95583" w:rsidRDefault="00EE07D0" w:rsidP="00EE07D0">
      <w:pPr>
        <w:ind w:firstLine="360"/>
        <w:rPr>
          <w:rFonts w:ascii="Arial" w:hAnsi="Arial" w:cs="Arial"/>
          <w:b/>
        </w:rPr>
      </w:pPr>
      <w:r w:rsidRPr="00EE07D0">
        <w:rPr>
          <w:rFonts w:ascii="Arial" w:hAnsi="Arial" w:cs="Arial"/>
          <w:b/>
        </w:rPr>
        <w:t>(b)</w:t>
      </w:r>
      <w:r w:rsidR="00A95583" w:rsidRPr="00EE07D0">
        <w:rPr>
          <w:rFonts w:ascii="Arial" w:hAnsi="Arial" w:cs="Arial"/>
          <w:b/>
        </w:rPr>
        <w:t>Type 2 Fire in processed</w:t>
      </w:r>
      <w:r w:rsidR="00B1147B">
        <w:rPr>
          <w:rFonts w:ascii="Arial" w:hAnsi="Arial" w:cs="Arial"/>
          <w:b/>
        </w:rPr>
        <w:t xml:space="preserve"> garden organics</w:t>
      </w:r>
    </w:p>
    <w:p w:rsidR="00EE07D0" w:rsidRPr="00EE07D0" w:rsidRDefault="00EE07D0" w:rsidP="00EE07D0">
      <w:pPr>
        <w:ind w:firstLine="360"/>
        <w:rPr>
          <w:rFonts w:ascii="Arial" w:hAnsi="Arial" w:cs="Arial"/>
          <w:b/>
        </w:rPr>
      </w:pPr>
    </w:p>
    <w:p w:rsidR="00A95583" w:rsidRPr="005E5FB5" w:rsidRDefault="00A95583" w:rsidP="00A95583">
      <w:pPr>
        <w:numPr>
          <w:ilvl w:val="0"/>
          <w:numId w:val="2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P</w:t>
      </w:r>
      <w:r w:rsidR="005A65E9">
        <w:rPr>
          <w:rFonts w:ascii="Arial" w:hAnsi="Arial" w:cs="Arial"/>
        </w:rPr>
        <w:t>asteuriz</w:t>
      </w:r>
      <w:r w:rsidR="00B1147B">
        <w:rPr>
          <w:rFonts w:ascii="Arial" w:hAnsi="Arial" w:cs="Arial"/>
        </w:rPr>
        <w:t>ing</w:t>
      </w:r>
      <w:r w:rsidR="005A65E9">
        <w:rPr>
          <w:rFonts w:ascii="Arial" w:hAnsi="Arial" w:cs="Arial"/>
        </w:rPr>
        <w:t xml:space="preserve"> organic windrows</w:t>
      </w:r>
      <w:r w:rsidR="00704E6F" w:rsidRPr="005E5FB5">
        <w:rPr>
          <w:rFonts w:ascii="Arial" w:hAnsi="Arial" w:cs="Arial"/>
        </w:rPr>
        <w:t xml:space="preserve"> are located a</w:t>
      </w:r>
      <w:r w:rsidR="005A65E9">
        <w:rPr>
          <w:rFonts w:ascii="Arial" w:hAnsi="Arial" w:cs="Arial"/>
        </w:rPr>
        <w:t xml:space="preserve">t the top of the landfill in </w:t>
      </w:r>
      <w:proofErr w:type="gramStart"/>
      <w:r w:rsidR="005A65E9">
        <w:rPr>
          <w:rFonts w:ascii="Arial" w:hAnsi="Arial" w:cs="Arial"/>
        </w:rPr>
        <w:t>a specially</w:t>
      </w:r>
      <w:proofErr w:type="gramEnd"/>
      <w:r w:rsidR="005A65E9">
        <w:rPr>
          <w:rFonts w:ascii="Arial" w:hAnsi="Arial" w:cs="Arial"/>
        </w:rPr>
        <w:t xml:space="preserve"> prepared clay lined and bunded site.</w:t>
      </w:r>
    </w:p>
    <w:p w:rsidR="00A95583" w:rsidRPr="005E5FB5" w:rsidRDefault="005A65E9" w:rsidP="00A95583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Windrows </w:t>
      </w:r>
      <w:r w:rsidR="00A95583" w:rsidRPr="005E5FB5">
        <w:rPr>
          <w:rFonts w:ascii="Arial" w:hAnsi="Arial" w:cs="Arial"/>
        </w:rPr>
        <w:t xml:space="preserve">are </w:t>
      </w:r>
      <w:r w:rsidR="00EE07D0">
        <w:rPr>
          <w:rFonts w:ascii="Arial" w:hAnsi="Arial" w:cs="Arial"/>
        </w:rPr>
        <w:t xml:space="preserve">visually </w:t>
      </w:r>
      <w:r w:rsidR="00A95583" w:rsidRPr="005E5FB5">
        <w:rPr>
          <w:rFonts w:ascii="Arial" w:hAnsi="Arial" w:cs="Arial"/>
        </w:rPr>
        <w:t xml:space="preserve">examined daily to ascertain if any signs of </w:t>
      </w:r>
      <w:r>
        <w:rPr>
          <w:rFonts w:ascii="Arial" w:hAnsi="Arial" w:cs="Arial"/>
        </w:rPr>
        <w:t xml:space="preserve">ignition is </w:t>
      </w:r>
      <w:r w:rsidR="00A95583" w:rsidRPr="005E5FB5">
        <w:rPr>
          <w:rFonts w:ascii="Arial" w:hAnsi="Arial" w:cs="Arial"/>
        </w:rPr>
        <w:t>occurring (</w:t>
      </w:r>
      <w:r w:rsidR="00EE07D0">
        <w:rPr>
          <w:rFonts w:ascii="Arial" w:hAnsi="Arial" w:cs="Arial"/>
        </w:rPr>
        <w:t xml:space="preserve">ie </w:t>
      </w:r>
      <w:r w:rsidR="00A95583" w:rsidRPr="005E5FB5">
        <w:rPr>
          <w:rFonts w:ascii="Arial" w:hAnsi="Arial" w:cs="Arial"/>
        </w:rPr>
        <w:t>smoke)</w:t>
      </w:r>
      <w:r w:rsidR="00B1147B">
        <w:rPr>
          <w:rFonts w:ascii="Arial" w:hAnsi="Arial" w:cs="Arial"/>
        </w:rPr>
        <w:t>.</w:t>
      </w:r>
    </w:p>
    <w:p w:rsidR="00A95583" w:rsidRDefault="00A95583" w:rsidP="00A95583">
      <w:pPr>
        <w:numPr>
          <w:ilvl w:val="0"/>
          <w:numId w:val="2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A se</w:t>
      </w:r>
      <w:r w:rsidR="001B0398" w:rsidRPr="005E5FB5">
        <w:rPr>
          <w:rFonts w:ascii="Arial" w:hAnsi="Arial" w:cs="Arial"/>
        </w:rPr>
        <w:t>rviceable fire tanker is kept on site containing approximately 6,000</w:t>
      </w:r>
      <w:r w:rsidRPr="005E5FB5">
        <w:rPr>
          <w:rFonts w:ascii="Arial" w:hAnsi="Arial" w:cs="Arial"/>
        </w:rPr>
        <w:t xml:space="preserve"> </w:t>
      </w:r>
      <w:r w:rsidR="00EE07D0">
        <w:rPr>
          <w:rFonts w:ascii="Arial" w:hAnsi="Arial" w:cs="Arial"/>
        </w:rPr>
        <w:t>L</w:t>
      </w:r>
      <w:r w:rsidRPr="005E5FB5">
        <w:rPr>
          <w:rFonts w:ascii="Arial" w:hAnsi="Arial" w:cs="Arial"/>
        </w:rPr>
        <w:t>itres of water</w:t>
      </w:r>
      <w:r w:rsidR="001B0398" w:rsidRPr="005E5FB5">
        <w:rPr>
          <w:rFonts w:ascii="Arial" w:hAnsi="Arial" w:cs="Arial"/>
        </w:rPr>
        <w:t xml:space="preserve"> as well as a 30,000 </w:t>
      </w:r>
      <w:r w:rsidR="00EE07D0">
        <w:rPr>
          <w:rFonts w:ascii="Arial" w:hAnsi="Arial" w:cs="Arial"/>
        </w:rPr>
        <w:t>L</w:t>
      </w:r>
      <w:r w:rsidR="001B0398" w:rsidRPr="005E5FB5">
        <w:rPr>
          <w:rFonts w:ascii="Arial" w:hAnsi="Arial" w:cs="Arial"/>
        </w:rPr>
        <w:t>itre water storage tank.</w:t>
      </w:r>
    </w:p>
    <w:p w:rsidR="00EE07D0" w:rsidRPr="005E5FB5" w:rsidRDefault="00EE07D0" w:rsidP="00EE07D0">
      <w:pPr>
        <w:ind w:left="360"/>
        <w:rPr>
          <w:rFonts w:ascii="Arial" w:hAnsi="Arial" w:cs="Arial"/>
        </w:rPr>
      </w:pPr>
    </w:p>
    <w:p w:rsidR="00A95583" w:rsidRDefault="00EE07D0" w:rsidP="00EE07D0">
      <w:pPr>
        <w:ind w:firstLine="360"/>
        <w:rPr>
          <w:rFonts w:ascii="Arial" w:hAnsi="Arial" w:cs="Arial"/>
          <w:b/>
        </w:rPr>
      </w:pPr>
      <w:r w:rsidRPr="00EE07D0">
        <w:rPr>
          <w:rFonts w:ascii="Arial" w:hAnsi="Arial" w:cs="Arial"/>
          <w:b/>
        </w:rPr>
        <w:t xml:space="preserve">(c) </w:t>
      </w:r>
      <w:r w:rsidR="00A95583" w:rsidRPr="00EE07D0">
        <w:rPr>
          <w:rFonts w:ascii="Arial" w:hAnsi="Arial" w:cs="Arial"/>
          <w:b/>
        </w:rPr>
        <w:t>Type 3 Fire in landfill</w:t>
      </w:r>
    </w:p>
    <w:p w:rsidR="00EE07D0" w:rsidRPr="00EE07D0" w:rsidRDefault="00EE07D0" w:rsidP="00EE07D0">
      <w:pPr>
        <w:ind w:firstLine="360"/>
        <w:rPr>
          <w:rFonts w:ascii="Arial" w:hAnsi="Arial" w:cs="Arial"/>
          <w:b/>
        </w:rPr>
      </w:pPr>
    </w:p>
    <w:p w:rsidR="00A95583" w:rsidRPr="005E5FB5" w:rsidRDefault="00A95583" w:rsidP="00A95583">
      <w:pPr>
        <w:numPr>
          <w:ilvl w:val="0"/>
          <w:numId w:val="3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Landfilled material covered with 150 mm of soil </w:t>
      </w:r>
      <w:r w:rsidR="00704E6F" w:rsidRPr="005E5FB5">
        <w:rPr>
          <w:rFonts w:ascii="Arial" w:hAnsi="Arial" w:cs="Arial"/>
        </w:rPr>
        <w:t xml:space="preserve">or an approved alternate cover system </w:t>
      </w:r>
      <w:r w:rsidRPr="005E5FB5">
        <w:rPr>
          <w:rFonts w:ascii="Arial" w:hAnsi="Arial" w:cs="Arial"/>
        </w:rPr>
        <w:t>after each days filling</w:t>
      </w:r>
      <w:r w:rsidR="00D744C8">
        <w:rPr>
          <w:rFonts w:ascii="Arial" w:hAnsi="Arial" w:cs="Arial"/>
        </w:rPr>
        <w:t>.</w:t>
      </w:r>
      <w:r w:rsidRPr="005E5FB5">
        <w:rPr>
          <w:rFonts w:ascii="Arial" w:hAnsi="Arial" w:cs="Arial"/>
        </w:rPr>
        <w:t xml:space="preserve"> </w:t>
      </w:r>
    </w:p>
    <w:p w:rsidR="00A95583" w:rsidRPr="005E5FB5" w:rsidRDefault="00A95583" w:rsidP="0086190B">
      <w:pPr>
        <w:numPr>
          <w:ilvl w:val="0"/>
          <w:numId w:val="3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A serviceable fire tanker is ke</w:t>
      </w:r>
      <w:r w:rsidR="001B0398" w:rsidRPr="005E5FB5">
        <w:rPr>
          <w:rFonts w:ascii="Arial" w:hAnsi="Arial" w:cs="Arial"/>
        </w:rPr>
        <w:t>pt of site containing approximately 6,000</w:t>
      </w:r>
      <w:r w:rsidR="00D744C8">
        <w:rPr>
          <w:rFonts w:ascii="Arial" w:hAnsi="Arial" w:cs="Arial"/>
        </w:rPr>
        <w:t xml:space="preserve"> L</w:t>
      </w:r>
      <w:r w:rsidR="001B0398" w:rsidRPr="005E5FB5">
        <w:rPr>
          <w:rFonts w:ascii="Arial" w:hAnsi="Arial" w:cs="Arial"/>
        </w:rPr>
        <w:t>i</w:t>
      </w:r>
      <w:r w:rsidRPr="005E5FB5">
        <w:rPr>
          <w:rFonts w:ascii="Arial" w:hAnsi="Arial" w:cs="Arial"/>
        </w:rPr>
        <w:t>tres of water</w:t>
      </w:r>
      <w:r w:rsidR="001B0398" w:rsidRPr="005E5FB5">
        <w:rPr>
          <w:rFonts w:ascii="Arial" w:hAnsi="Arial" w:cs="Arial"/>
        </w:rPr>
        <w:t xml:space="preserve"> as well as a 30,000 </w:t>
      </w:r>
      <w:r w:rsidR="00D744C8">
        <w:rPr>
          <w:rFonts w:ascii="Arial" w:hAnsi="Arial" w:cs="Arial"/>
        </w:rPr>
        <w:t>L</w:t>
      </w:r>
      <w:r w:rsidR="001B0398" w:rsidRPr="005E5FB5">
        <w:rPr>
          <w:rFonts w:ascii="Arial" w:hAnsi="Arial" w:cs="Arial"/>
        </w:rPr>
        <w:t>itre water storage tank.</w:t>
      </w:r>
    </w:p>
    <w:p w:rsidR="00D744C8" w:rsidRDefault="00D744C8" w:rsidP="00A95583">
      <w:pPr>
        <w:rPr>
          <w:rFonts w:ascii="Arial" w:hAnsi="Arial" w:cs="Arial"/>
        </w:rPr>
      </w:pPr>
    </w:p>
    <w:p w:rsidR="00A95583" w:rsidRPr="00D744C8" w:rsidRDefault="00D744C8" w:rsidP="00D744C8">
      <w:pPr>
        <w:ind w:firstLine="360"/>
        <w:rPr>
          <w:rFonts w:ascii="Arial" w:hAnsi="Arial" w:cs="Arial"/>
          <w:b/>
        </w:rPr>
      </w:pPr>
      <w:r w:rsidRPr="00D744C8">
        <w:rPr>
          <w:rFonts w:ascii="Arial" w:hAnsi="Arial" w:cs="Arial"/>
          <w:b/>
        </w:rPr>
        <w:t>(</w:t>
      </w:r>
      <w:r w:rsidR="00A95583" w:rsidRPr="00D744C8">
        <w:rPr>
          <w:rFonts w:ascii="Arial" w:hAnsi="Arial" w:cs="Arial"/>
          <w:b/>
        </w:rPr>
        <w:t>2</w:t>
      </w:r>
      <w:r w:rsidRPr="00D744C8">
        <w:rPr>
          <w:rFonts w:ascii="Arial" w:hAnsi="Arial" w:cs="Arial"/>
          <w:b/>
        </w:rPr>
        <w:t>)</w:t>
      </w:r>
      <w:r w:rsidR="00A95583" w:rsidRPr="00D744C8">
        <w:rPr>
          <w:rFonts w:ascii="Arial" w:hAnsi="Arial" w:cs="Arial"/>
          <w:b/>
        </w:rPr>
        <w:tab/>
        <w:t>Landslip</w:t>
      </w:r>
    </w:p>
    <w:p w:rsidR="00A95583" w:rsidRPr="005E5FB5" w:rsidRDefault="00A95583" w:rsidP="00A95583">
      <w:pPr>
        <w:numPr>
          <w:ilvl w:val="0"/>
          <w:numId w:val="4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Surface water </w:t>
      </w:r>
      <w:r w:rsidR="00D744C8">
        <w:rPr>
          <w:rFonts w:ascii="Arial" w:hAnsi="Arial" w:cs="Arial"/>
        </w:rPr>
        <w:t xml:space="preserve">to be </w:t>
      </w:r>
      <w:r w:rsidRPr="005E5FB5">
        <w:rPr>
          <w:rFonts w:ascii="Arial" w:hAnsi="Arial" w:cs="Arial"/>
        </w:rPr>
        <w:t>directed away for eastern edge of the site to stormwater collection ponds</w:t>
      </w:r>
      <w:r w:rsidR="00D744C8">
        <w:rPr>
          <w:rFonts w:ascii="Arial" w:hAnsi="Arial" w:cs="Arial"/>
        </w:rPr>
        <w:t>.</w:t>
      </w:r>
    </w:p>
    <w:p w:rsidR="00A95583" w:rsidRPr="005E5FB5" w:rsidRDefault="00A95583" w:rsidP="00A95583">
      <w:pPr>
        <w:numPr>
          <w:ilvl w:val="0"/>
          <w:numId w:val="4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Access road provided around the eastern elevation of the site to enable inspections for any early side slope movement</w:t>
      </w:r>
      <w:r w:rsidR="003E74A9" w:rsidRPr="005E5FB5">
        <w:rPr>
          <w:rFonts w:ascii="Arial" w:hAnsi="Arial" w:cs="Arial"/>
        </w:rPr>
        <w:t>.</w:t>
      </w:r>
    </w:p>
    <w:p w:rsidR="003E74A9" w:rsidRPr="005E5FB5" w:rsidRDefault="003E74A9" w:rsidP="00A95583">
      <w:pPr>
        <w:numPr>
          <w:ilvl w:val="0"/>
          <w:numId w:val="4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Inspections </w:t>
      </w:r>
      <w:r w:rsidR="00D744C8">
        <w:rPr>
          <w:rFonts w:ascii="Arial" w:hAnsi="Arial" w:cs="Arial"/>
        </w:rPr>
        <w:t xml:space="preserve">to be carried out at the </w:t>
      </w:r>
      <w:r w:rsidRPr="005E5FB5">
        <w:rPr>
          <w:rFonts w:ascii="Arial" w:hAnsi="Arial" w:cs="Arial"/>
        </w:rPr>
        <w:t xml:space="preserve">side slope following </w:t>
      </w:r>
      <w:r w:rsidR="002B21E6">
        <w:rPr>
          <w:rFonts w:ascii="Arial" w:hAnsi="Arial" w:cs="Arial"/>
        </w:rPr>
        <w:t xml:space="preserve">heavy or prolonged </w:t>
      </w:r>
      <w:r w:rsidRPr="005E5FB5">
        <w:rPr>
          <w:rFonts w:ascii="Arial" w:hAnsi="Arial" w:cs="Arial"/>
        </w:rPr>
        <w:t xml:space="preserve">rain </w:t>
      </w:r>
      <w:r w:rsidR="002B21E6">
        <w:rPr>
          <w:rFonts w:ascii="Arial" w:hAnsi="Arial" w:cs="Arial"/>
        </w:rPr>
        <w:t>storms.</w:t>
      </w:r>
    </w:p>
    <w:p w:rsidR="003E74A9" w:rsidRPr="005E5FB5" w:rsidRDefault="003E74A9" w:rsidP="003E74A9">
      <w:pPr>
        <w:rPr>
          <w:rFonts w:ascii="Arial" w:hAnsi="Arial" w:cs="Arial"/>
        </w:rPr>
      </w:pPr>
    </w:p>
    <w:p w:rsidR="003E74A9" w:rsidRPr="002B21E6" w:rsidRDefault="002B21E6" w:rsidP="002B21E6">
      <w:pPr>
        <w:ind w:firstLine="360"/>
        <w:rPr>
          <w:rFonts w:ascii="Arial" w:hAnsi="Arial" w:cs="Arial"/>
          <w:b/>
        </w:rPr>
      </w:pPr>
      <w:r w:rsidRPr="002B21E6">
        <w:rPr>
          <w:rFonts w:ascii="Arial" w:hAnsi="Arial" w:cs="Arial"/>
          <w:b/>
        </w:rPr>
        <w:t>(</w:t>
      </w:r>
      <w:r w:rsidR="001B0398" w:rsidRPr="002B21E6">
        <w:rPr>
          <w:rFonts w:ascii="Arial" w:hAnsi="Arial" w:cs="Arial"/>
          <w:b/>
        </w:rPr>
        <w:t>3</w:t>
      </w:r>
      <w:r w:rsidRPr="002B21E6">
        <w:rPr>
          <w:rFonts w:ascii="Arial" w:hAnsi="Arial" w:cs="Arial"/>
          <w:b/>
        </w:rPr>
        <w:t>)</w:t>
      </w:r>
      <w:r w:rsidR="001B0398" w:rsidRPr="002B21E6">
        <w:rPr>
          <w:rFonts w:ascii="Arial" w:hAnsi="Arial" w:cs="Arial"/>
          <w:b/>
        </w:rPr>
        <w:tab/>
        <w:t>Used motor oil</w:t>
      </w:r>
    </w:p>
    <w:p w:rsidR="003E74A9" w:rsidRPr="005E5FB5" w:rsidRDefault="001B0398" w:rsidP="001B0398">
      <w:pPr>
        <w:numPr>
          <w:ilvl w:val="0"/>
          <w:numId w:val="14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Two x 1,000 </w:t>
      </w:r>
      <w:r w:rsidR="002B21E6">
        <w:rPr>
          <w:rFonts w:ascii="Arial" w:hAnsi="Arial" w:cs="Arial"/>
        </w:rPr>
        <w:t>L</w:t>
      </w:r>
      <w:r w:rsidR="00651F5A" w:rsidRPr="005E5FB5">
        <w:rPr>
          <w:rFonts w:ascii="Arial" w:hAnsi="Arial" w:cs="Arial"/>
        </w:rPr>
        <w:t xml:space="preserve">itre used engine oil storage tank </w:t>
      </w:r>
      <w:r w:rsidRPr="005E5FB5">
        <w:rPr>
          <w:rFonts w:ascii="Arial" w:hAnsi="Arial" w:cs="Arial"/>
        </w:rPr>
        <w:t xml:space="preserve">have been </w:t>
      </w:r>
      <w:r w:rsidR="00651F5A" w:rsidRPr="005E5FB5">
        <w:rPr>
          <w:rFonts w:ascii="Arial" w:hAnsi="Arial" w:cs="Arial"/>
        </w:rPr>
        <w:t xml:space="preserve">inserted in a </w:t>
      </w:r>
      <w:r w:rsidRPr="005E5FB5">
        <w:rPr>
          <w:rFonts w:ascii="Arial" w:hAnsi="Arial" w:cs="Arial"/>
        </w:rPr>
        <w:t xml:space="preserve">metal container </w:t>
      </w:r>
      <w:r w:rsidR="00651F5A" w:rsidRPr="005E5FB5">
        <w:rPr>
          <w:rFonts w:ascii="Arial" w:hAnsi="Arial" w:cs="Arial"/>
        </w:rPr>
        <w:t>to prevent any major oil leak from occurring.</w:t>
      </w:r>
    </w:p>
    <w:p w:rsidR="00651F5A" w:rsidRPr="002B21E6" w:rsidRDefault="00651F5A" w:rsidP="00651F5A">
      <w:pPr>
        <w:ind w:left="360"/>
        <w:rPr>
          <w:rFonts w:ascii="Arial" w:hAnsi="Arial" w:cs="Arial"/>
        </w:rPr>
      </w:pPr>
    </w:p>
    <w:p w:rsidR="003E74A9" w:rsidRDefault="003E74A9" w:rsidP="002B21E6">
      <w:pPr>
        <w:numPr>
          <w:ilvl w:val="0"/>
          <w:numId w:val="20"/>
        </w:numPr>
        <w:rPr>
          <w:rFonts w:ascii="Arial" w:hAnsi="Arial" w:cs="Arial"/>
          <w:b/>
        </w:rPr>
      </w:pPr>
      <w:r w:rsidRPr="002B21E6">
        <w:rPr>
          <w:rFonts w:ascii="Arial" w:hAnsi="Arial" w:cs="Arial"/>
          <w:b/>
        </w:rPr>
        <w:t>Inventory of  potential pollutants at the premises</w:t>
      </w:r>
    </w:p>
    <w:p w:rsidR="002B21E6" w:rsidRPr="002B21E6" w:rsidRDefault="002B21E6" w:rsidP="002B21E6">
      <w:pPr>
        <w:rPr>
          <w:rFonts w:ascii="Arial" w:hAnsi="Arial" w:cs="Arial"/>
          <w:b/>
        </w:rPr>
      </w:pPr>
    </w:p>
    <w:p w:rsidR="00651F5A" w:rsidRDefault="002B21E6" w:rsidP="002B21E6">
      <w:pPr>
        <w:ind w:left="720"/>
        <w:rPr>
          <w:rFonts w:ascii="Arial" w:hAnsi="Arial" w:cs="Arial"/>
        </w:rPr>
      </w:pPr>
      <w:r w:rsidRPr="002B21E6">
        <w:rPr>
          <w:rFonts w:ascii="Arial" w:hAnsi="Arial" w:cs="Arial"/>
          <w:b/>
        </w:rPr>
        <w:t xml:space="preserve">(a) </w:t>
      </w:r>
      <w:r w:rsidR="003E74A9" w:rsidRPr="002B21E6">
        <w:rPr>
          <w:rFonts w:ascii="Arial" w:hAnsi="Arial" w:cs="Arial"/>
          <w:b/>
        </w:rPr>
        <w:t>Hazardous chemicals</w:t>
      </w:r>
      <w:r w:rsidR="003E74A9" w:rsidRPr="005E5FB5">
        <w:rPr>
          <w:rFonts w:ascii="Arial" w:hAnsi="Arial" w:cs="Arial"/>
        </w:rPr>
        <w:t xml:space="preserve"> and </w:t>
      </w:r>
      <w:r w:rsidR="003E74A9" w:rsidRPr="002B21E6">
        <w:rPr>
          <w:rFonts w:ascii="Arial" w:hAnsi="Arial" w:cs="Arial"/>
          <w:b/>
        </w:rPr>
        <w:t>asbestos cement products</w:t>
      </w:r>
      <w:r w:rsidR="003E74A9" w:rsidRPr="005E5FB5">
        <w:rPr>
          <w:rFonts w:ascii="Arial" w:hAnsi="Arial" w:cs="Arial"/>
        </w:rPr>
        <w:t xml:space="preserve"> are not accepted at the BWMC</w:t>
      </w:r>
      <w:r>
        <w:rPr>
          <w:rFonts w:ascii="Arial" w:hAnsi="Arial" w:cs="Arial"/>
        </w:rPr>
        <w:t xml:space="preserve">. </w:t>
      </w:r>
    </w:p>
    <w:p w:rsidR="002B21E6" w:rsidRPr="005E5FB5" w:rsidRDefault="002B21E6" w:rsidP="003E74A9">
      <w:pPr>
        <w:rPr>
          <w:rFonts w:ascii="Arial" w:hAnsi="Arial" w:cs="Arial"/>
        </w:rPr>
      </w:pPr>
    </w:p>
    <w:p w:rsidR="00651F5A" w:rsidRDefault="002B21E6" w:rsidP="002B21E6">
      <w:pPr>
        <w:ind w:firstLine="720"/>
        <w:rPr>
          <w:rFonts w:ascii="Arial" w:hAnsi="Arial" w:cs="Arial"/>
          <w:b/>
        </w:rPr>
      </w:pPr>
      <w:r w:rsidRPr="002B21E6">
        <w:rPr>
          <w:rFonts w:ascii="Arial" w:hAnsi="Arial" w:cs="Arial"/>
          <w:b/>
        </w:rPr>
        <w:t xml:space="preserve">(b) </w:t>
      </w:r>
      <w:r w:rsidR="00651F5A" w:rsidRPr="002B21E6">
        <w:rPr>
          <w:rFonts w:ascii="Arial" w:hAnsi="Arial" w:cs="Arial"/>
          <w:b/>
        </w:rPr>
        <w:t>Used motor oil collection</w:t>
      </w:r>
    </w:p>
    <w:p w:rsidR="002B21E6" w:rsidRPr="002B21E6" w:rsidRDefault="002B21E6" w:rsidP="002B21E6">
      <w:pPr>
        <w:ind w:firstLine="720"/>
        <w:rPr>
          <w:rFonts w:ascii="Arial" w:hAnsi="Arial" w:cs="Arial"/>
          <w:b/>
        </w:rPr>
      </w:pPr>
    </w:p>
    <w:p w:rsidR="00651F5A" w:rsidRPr="005E5FB5" w:rsidRDefault="00651F5A" w:rsidP="002B21E6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Used motor engine oil stored in two x </w:t>
      </w:r>
      <w:r w:rsidR="001B0398" w:rsidRPr="005E5FB5">
        <w:rPr>
          <w:rFonts w:ascii="Arial" w:hAnsi="Arial" w:cs="Arial"/>
        </w:rPr>
        <w:t xml:space="preserve">1,000 </w:t>
      </w:r>
      <w:r w:rsidR="002B21E6">
        <w:rPr>
          <w:rFonts w:ascii="Arial" w:hAnsi="Arial" w:cs="Arial"/>
        </w:rPr>
        <w:t>L</w:t>
      </w:r>
      <w:r w:rsidRPr="005E5FB5">
        <w:rPr>
          <w:rFonts w:ascii="Arial" w:hAnsi="Arial" w:cs="Arial"/>
        </w:rPr>
        <w:t xml:space="preserve">itre storage tanks located near </w:t>
      </w:r>
      <w:r w:rsidR="00A07ED8" w:rsidRPr="005E5FB5">
        <w:rPr>
          <w:rFonts w:ascii="Arial" w:hAnsi="Arial" w:cs="Arial"/>
        </w:rPr>
        <w:t xml:space="preserve">the </w:t>
      </w:r>
      <w:r w:rsidRPr="005E5FB5">
        <w:rPr>
          <w:rFonts w:ascii="Arial" w:hAnsi="Arial" w:cs="Arial"/>
        </w:rPr>
        <w:t>site entry.</w:t>
      </w:r>
    </w:p>
    <w:p w:rsidR="00651F5A" w:rsidRPr="005E5FB5" w:rsidRDefault="00651F5A" w:rsidP="003E74A9">
      <w:pPr>
        <w:rPr>
          <w:rFonts w:ascii="Arial" w:hAnsi="Arial" w:cs="Arial"/>
        </w:rPr>
      </w:pPr>
    </w:p>
    <w:p w:rsidR="00651F5A" w:rsidRPr="005E5FB5" w:rsidRDefault="002B21E6" w:rsidP="003E74A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6.0 </w:t>
      </w:r>
      <w:r w:rsidR="00651F5A" w:rsidRPr="002B21E6">
        <w:rPr>
          <w:rFonts w:ascii="Arial" w:hAnsi="Arial" w:cs="Arial"/>
          <w:b/>
        </w:rPr>
        <w:t>Quantity of potential pollutants</w:t>
      </w:r>
    </w:p>
    <w:p w:rsidR="00651F5A" w:rsidRPr="005E5FB5" w:rsidRDefault="002B21E6" w:rsidP="002B21E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(a) </w:t>
      </w:r>
      <w:r w:rsidR="00651F5A" w:rsidRPr="005E5FB5">
        <w:rPr>
          <w:rFonts w:ascii="Arial" w:hAnsi="Arial" w:cs="Arial"/>
        </w:rPr>
        <w:t>Used motor oil collection</w:t>
      </w:r>
    </w:p>
    <w:p w:rsidR="002B21E6" w:rsidRDefault="002B21E6" w:rsidP="003E74A9">
      <w:pPr>
        <w:rPr>
          <w:rFonts w:ascii="Arial" w:hAnsi="Arial" w:cs="Arial"/>
        </w:rPr>
      </w:pPr>
    </w:p>
    <w:p w:rsidR="00651F5A" w:rsidRPr="005E5FB5" w:rsidRDefault="00651F5A" w:rsidP="002B21E6">
      <w:pPr>
        <w:ind w:left="72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A maximum of </w:t>
      </w:r>
      <w:r w:rsidR="00A07ED8" w:rsidRPr="005E5FB5">
        <w:rPr>
          <w:rFonts w:ascii="Arial" w:hAnsi="Arial" w:cs="Arial"/>
        </w:rPr>
        <w:t>2,000</w:t>
      </w:r>
      <w:r w:rsidRPr="005E5FB5">
        <w:rPr>
          <w:rFonts w:ascii="Arial" w:hAnsi="Arial" w:cs="Arial"/>
        </w:rPr>
        <w:t xml:space="preserve"> </w:t>
      </w:r>
      <w:r w:rsidR="002B21E6">
        <w:rPr>
          <w:rFonts w:ascii="Arial" w:hAnsi="Arial" w:cs="Arial"/>
        </w:rPr>
        <w:t>L</w:t>
      </w:r>
      <w:r w:rsidRPr="005E5FB5">
        <w:rPr>
          <w:rFonts w:ascii="Arial" w:hAnsi="Arial" w:cs="Arial"/>
        </w:rPr>
        <w:t>itre</w:t>
      </w:r>
      <w:r w:rsidR="00A07ED8" w:rsidRPr="005E5FB5">
        <w:rPr>
          <w:rFonts w:ascii="Arial" w:hAnsi="Arial" w:cs="Arial"/>
        </w:rPr>
        <w:t>s</w:t>
      </w:r>
      <w:r w:rsidRPr="005E5FB5">
        <w:rPr>
          <w:rFonts w:ascii="Arial" w:hAnsi="Arial" w:cs="Arial"/>
        </w:rPr>
        <w:t xml:space="preserve"> of used motor engine oil</w:t>
      </w:r>
      <w:r w:rsidR="00A07ED8" w:rsidRPr="005E5FB5">
        <w:rPr>
          <w:rFonts w:ascii="Arial" w:hAnsi="Arial" w:cs="Arial"/>
        </w:rPr>
        <w:t xml:space="preserve"> is located on the </w:t>
      </w:r>
      <w:r w:rsidRPr="005E5FB5">
        <w:rPr>
          <w:rFonts w:ascii="Arial" w:hAnsi="Arial" w:cs="Arial"/>
        </w:rPr>
        <w:t>premises.</w:t>
      </w:r>
    </w:p>
    <w:p w:rsidR="00651F5A" w:rsidRPr="005E5FB5" w:rsidRDefault="00651F5A" w:rsidP="003E74A9">
      <w:pPr>
        <w:rPr>
          <w:rFonts w:ascii="Arial" w:hAnsi="Arial" w:cs="Arial"/>
        </w:rPr>
      </w:pPr>
    </w:p>
    <w:p w:rsidR="00651F5A" w:rsidRDefault="002B21E6" w:rsidP="003E74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7.0</w:t>
      </w:r>
      <w:r w:rsidR="00651F5A" w:rsidRPr="005E5FB5">
        <w:rPr>
          <w:rFonts w:ascii="Arial" w:hAnsi="Arial" w:cs="Arial"/>
          <w:b/>
        </w:rPr>
        <w:tab/>
      </w:r>
      <w:r w:rsidR="00CD13B3" w:rsidRPr="002B21E6">
        <w:rPr>
          <w:rFonts w:ascii="Arial" w:hAnsi="Arial" w:cs="Arial"/>
          <w:b/>
        </w:rPr>
        <w:t>Safety equipment or other devices used to minimize the</w:t>
      </w:r>
      <w:r w:rsidR="00651F5A" w:rsidRPr="002B21E6">
        <w:rPr>
          <w:rFonts w:ascii="Arial" w:hAnsi="Arial" w:cs="Arial"/>
          <w:b/>
        </w:rPr>
        <w:t xml:space="preserve"> risks </w:t>
      </w:r>
      <w:r w:rsidR="00CD13B3" w:rsidRPr="002B21E6">
        <w:rPr>
          <w:rFonts w:ascii="Arial" w:hAnsi="Arial" w:cs="Arial"/>
          <w:b/>
        </w:rPr>
        <w:t>to human health or the environment or control a pollution incident</w:t>
      </w:r>
    </w:p>
    <w:p w:rsidR="002B21E6" w:rsidRPr="005E5FB5" w:rsidRDefault="002B21E6" w:rsidP="003E74A9">
      <w:pPr>
        <w:rPr>
          <w:rFonts w:ascii="Arial" w:hAnsi="Arial" w:cs="Arial"/>
          <w:b/>
          <w:u w:val="single"/>
        </w:rPr>
      </w:pPr>
    </w:p>
    <w:p w:rsidR="00651F5A" w:rsidRDefault="002B21E6" w:rsidP="002B21E6">
      <w:pPr>
        <w:ind w:firstLine="720"/>
        <w:rPr>
          <w:rFonts w:ascii="Arial" w:hAnsi="Arial" w:cs="Arial"/>
          <w:b/>
        </w:rPr>
      </w:pPr>
      <w:r w:rsidRPr="002B21E6">
        <w:rPr>
          <w:rFonts w:ascii="Arial" w:hAnsi="Arial" w:cs="Arial"/>
          <w:b/>
        </w:rPr>
        <w:t xml:space="preserve">(a) </w:t>
      </w:r>
      <w:r w:rsidR="004A3FFE" w:rsidRPr="002B21E6">
        <w:rPr>
          <w:rFonts w:ascii="Arial" w:hAnsi="Arial" w:cs="Arial"/>
          <w:b/>
        </w:rPr>
        <w:t>Fire</w:t>
      </w:r>
    </w:p>
    <w:p w:rsidR="002B21E6" w:rsidRPr="002B21E6" w:rsidRDefault="002B21E6" w:rsidP="002B21E6">
      <w:pPr>
        <w:ind w:firstLine="720"/>
        <w:rPr>
          <w:rFonts w:ascii="Arial" w:hAnsi="Arial" w:cs="Arial"/>
          <w:b/>
        </w:rPr>
      </w:pPr>
    </w:p>
    <w:p w:rsidR="00A07ED8" w:rsidRPr="005E5FB5" w:rsidRDefault="000222B5" w:rsidP="002B21E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4A3FFE" w:rsidRPr="005E5FB5">
        <w:rPr>
          <w:rFonts w:ascii="Arial" w:hAnsi="Arial" w:cs="Arial"/>
        </w:rPr>
        <w:t xml:space="preserve">A </w:t>
      </w:r>
      <w:r w:rsidR="00A07ED8" w:rsidRPr="005E5FB5">
        <w:rPr>
          <w:rFonts w:ascii="Arial" w:hAnsi="Arial" w:cs="Arial"/>
        </w:rPr>
        <w:t>6,000</w:t>
      </w:r>
      <w:r w:rsidR="004A3FFE" w:rsidRPr="005E5FB5">
        <w:rPr>
          <w:rFonts w:ascii="Arial" w:hAnsi="Arial" w:cs="Arial"/>
        </w:rPr>
        <w:t>litre water storage tanker is kept perm</w:t>
      </w:r>
      <w:r w:rsidR="00A07ED8" w:rsidRPr="005E5FB5">
        <w:rPr>
          <w:rFonts w:ascii="Arial" w:hAnsi="Arial" w:cs="Arial"/>
        </w:rPr>
        <w:t>anently on site with approximately 6,000</w:t>
      </w:r>
      <w:r w:rsidR="004A3FFE" w:rsidRPr="005E5FB5">
        <w:rPr>
          <w:rFonts w:ascii="Arial" w:hAnsi="Arial" w:cs="Arial"/>
        </w:rPr>
        <w:t xml:space="preserve"> Litres of water for use in the event of a fire</w:t>
      </w:r>
      <w:r w:rsidR="00A07ED8" w:rsidRPr="005E5FB5">
        <w:rPr>
          <w:rFonts w:ascii="Arial" w:hAnsi="Arial" w:cs="Arial"/>
        </w:rPr>
        <w:t xml:space="preserve"> as well as a 30,000 </w:t>
      </w:r>
      <w:r w:rsidR="002B21E6">
        <w:rPr>
          <w:rFonts w:ascii="Arial" w:hAnsi="Arial" w:cs="Arial"/>
        </w:rPr>
        <w:t>L</w:t>
      </w:r>
      <w:r w:rsidR="00A07ED8" w:rsidRPr="005E5FB5">
        <w:rPr>
          <w:rFonts w:ascii="Arial" w:hAnsi="Arial" w:cs="Arial"/>
        </w:rPr>
        <w:t>itre water storage tank.</w:t>
      </w:r>
    </w:p>
    <w:p w:rsidR="002B21E6" w:rsidRDefault="002B21E6" w:rsidP="003E74A9">
      <w:pPr>
        <w:rPr>
          <w:rFonts w:ascii="Arial" w:hAnsi="Arial" w:cs="Arial"/>
        </w:rPr>
      </w:pPr>
    </w:p>
    <w:p w:rsidR="004A3FFE" w:rsidRDefault="000222B5" w:rsidP="002B21E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A07ED8" w:rsidRPr="005E5FB5">
        <w:rPr>
          <w:rFonts w:ascii="Arial" w:hAnsi="Arial" w:cs="Arial"/>
        </w:rPr>
        <w:t>Three portable fire extinguishers are also kept on the premises</w:t>
      </w:r>
      <w:r w:rsidR="004A3FFE" w:rsidRPr="005E5FB5">
        <w:rPr>
          <w:rFonts w:ascii="Arial" w:hAnsi="Arial" w:cs="Arial"/>
        </w:rPr>
        <w:t>.</w:t>
      </w:r>
    </w:p>
    <w:p w:rsidR="00B1147B" w:rsidRDefault="00B1147B" w:rsidP="002B21E6">
      <w:pPr>
        <w:ind w:firstLine="720"/>
        <w:rPr>
          <w:rFonts w:ascii="Arial" w:hAnsi="Arial" w:cs="Arial"/>
        </w:rPr>
      </w:pPr>
    </w:p>
    <w:p w:rsidR="00B1147B" w:rsidRPr="005E5FB5" w:rsidRDefault="00B1147B" w:rsidP="00B1147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iii) The cleared crown land at the northern section of the landfill to be kept clear of regrowth vegetation to act as a fire break and a clearance during bush fires.</w:t>
      </w:r>
      <w:r w:rsidR="00D1005E">
        <w:rPr>
          <w:rFonts w:ascii="Arial" w:hAnsi="Arial" w:cs="Arial"/>
        </w:rPr>
        <w:t xml:space="preserve"> (</w:t>
      </w:r>
      <w:proofErr w:type="gramStart"/>
      <w:r w:rsidR="00D1005E">
        <w:rPr>
          <w:rFonts w:ascii="Arial" w:hAnsi="Arial" w:cs="Arial"/>
        </w:rPr>
        <w:t>subject</w:t>
      </w:r>
      <w:proofErr w:type="gramEnd"/>
      <w:r w:rsidR="00D1005E">
        <w:rPr>
          <w:rFonts w:ascii="Arial" w:hAnsi="Arial" w:cs="Arial"/>
        </w:rPr>
        <w:t xml:space="preserve"> to Crown Lands approval)</w:t>
      </w:r>
    </w:p>
    <w:p w:rsidR="00F1618E" w:rsidRPr="005E5FB5" w:rsidRDefault="00F1618E" w:rsidP="003E74A9">
      <w:pPr>
        <w:rPr>
          <w:rFonts w:ascii="Arial" w:hAnsi="Arial" w:cs="Arial"/>
        </w:rPr>
      </w:pPr>
    </w:p>
    <w:p w:rsidR="00651F5A" w:rsidRDefault="000222B5" w:rsidP="000222B5">
      <w:pPr>
        <w:ind w:firstLine="720"/>
        <w:rPr>
          <w:rFonts w:ascii="Arial" w:hAnsi="Arial" w:cs="Arial"/>
          <w:b/>
        </w:rPr>
      </w:pPr>
      <w:r w:rsidRPr="000222B5">
        <w:rPr>
          <w:rFonts w:ascii="Arial" w:hAnsi="Arial" w:cs="Arial"/>
          <w:b/>
        </w:rPr>
        <w:t xml:space="preserve">(b) </w:t>
      </w:r>
      <w:r w:rsidR="004A3FFE" w:rsidRPr="000222B5">
        <w:rPr>
          <w:rFonts w:ascii="Arial" w:hAnsi="Arial" w:cs="Arial"/>
          <w:b/>
        </w:rPr>
        <w:t>Landslip</w:t>
      </w:r>
    </w:p>
    <w:p w:rsidR="000222B5" w:rsidRPr="000222B5" w:rsidRDefault="000222B5" w:rsidP="000222B5">
      <w:pPr>
        <w:ind w:firstLine="720"/>
        <w:rPr>
          <w:rFonts w:ascii="Arial" w:hAnsi="Arial" w:cs="Arial"/>
          <w:b/>
        </w:rPr>
      </w:pPr>
    </w:p>
    <w:p w:rsidR="004A3FFE" w:rsidRPr="005E5FB5" w:rsidRDefault="000222B5" w:rsidP="000222B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4A3FFE" w:rsidRPr="005E5FB5">
        <w:rPr>
          <w:rFonts w:ascii="Arial" w:hAnsi="Arial" w:cs="Arial"/>
        </w:rPr>
        <w:t>A surface water pond has been installed and drainage channels constructed to ensure surface water does not travel over edge of landfill.</w:t>
      </w:r>
    </w:p>
    <w:p w:rsidR="000222B5" w:rsidRDefault="000222B5" w:rsidP="003E74A9">
      <w:pPr>
        <w:rPr>
          <w:rFonts w:ascii="Arial" w:hAnsi="Arial" w:cs="Arial"/>
        </w:rPr>
      </w:pPr>
    </w:p>
    <w:p w:rsidR="004A3FFE" w:rsidRPr="005E5FB5" w:rsidRDefault="000222B5" w:rsidP="000222B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4A3FFE" w:rsidRPr="005E5FB5">
        <w:rPr>
          <w:rFonts w:ascii="Arial" w:hAnsi="Arial" w:cs="Arial"/>
        </w:rPr>
        <w:t>A road has been constructed along the eastern elevation to enable inspections of the side slope for early signs of land slip.</w:t>
      </w:r>
    </w:p>
    <w:p w:rsidR="004A3FFE" w:rsidRPr="005E5FB5" w:rsidRDefault="004A3FFE" w:rsidP="003E74A9">
      <w:pPr>
        <w:rPr>
          <w:rFonts w:ascii="Arial" w:hAnsi="Arial" w:cs="Arial"/>
        </w:rPr>
      </w:pPr>
    </w:p>
    <w:p w:rsidR="004A3FFE" w:rsidRPr="000222B5" w:rsidRDefault="000222B5" w:rsidP="000222B5">
      <w:pPr>
        <w:ind w:firstLine="720"/>
        <w:rPr>
          <w:rFonts w:ascii="Arial" w:hAnsi="Arial" w:cs="Arial"/>
          <w:b/>
        </w:rPr>
      </w:pPr>
      <w:r w:rsidRPr="000222B5">
        <w:rPr>
          <w:rFonts w:ascii="Arial" w:hAnsi="Arial" w:cs="Arial"/>
          <w:b/>
        </w:rPr>
        <w:t xml:space="preserve">(c) </w:t>
      </w:r>
      <w:r w:rsidR="005466AA" w:rsidRPr="000222B5">
        <w:rPr>
          <w:rFonts w:ascii="Arial" w:hAnsi="Arial" w:cs="Arial"/>
          <w:b/>
        </w:rPr>
        <w:t xml:space="preserve">Used motor oil </w:t>
      </w:r>
    </w:p>
    <w:p w:rsidR="000222B5" w:rsidRDefault="000222B5" w:rsidP="003E74A9">
      <w:pPr>
        <w:rPr>
          <w:rFonts w:ascii="Arial" w:hAnsi="Arial" w:cs="Arial"/>
        </w:rPr>
      </w:pPr>
    </w:p>
    <w:p w:rsidR="004A3FFE" w:rsidRPr="005E5FB5" w:rsidRDefault="000222B5" w:rsidP="000222B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4A3FFE" w:rsidRPr="005E5FB5">
        <w:rPr>
          <w:rFonts w:ascii="Arial" w:hAnsi="Arial" w:cs="Arial"/>
        </w:rPr>
        <w:t xml:space="preserve">The </w:t>
      </w:r>
      <w:r w:rsidR="00A07ED8" w:rsidRPr="005E5FB5">
        <w:rPr>
          <w:rFonts w:ascii="Arial" w:hAnsi="Arial" w:cs="Arial"/>
        </w:rPr>
        <w:t xml:space="preserve">two x 1,000 </w:t>
      </w:r>
      <w:r>
        <w:rPr>
          <w:rFonts w:ascii="Arial" w:hAnsi="Arial" w:cs="Arial"/>
        </w:rPr>
        <w:t>L</w:t>
      </w:r>
      <w:r w:rsidR="004A3FFE" w:rsidRPr="005E5FB5">
        <w:rPr>
          <w:rFonts w:ascii="Arial" w:hAnsi="Arial" w:cs="Arial"/>
        </w:rPr>
        <w:t>itre</w:t>
      </w:r>
      <w:r w:rsidR="00A07ED8" w:rsidRPr="005E5FB5">
        <w:rPr>
          <w:rFonts w:ascii="Arial" w:hAnsi="Arial" w:cs="Arial"/>
        </w:rPr>
        <w:t xml:space="preserve"> </w:t>
      </w:r>
      <w:r w:rsidR="004A3FFE" w:rsidRPr="005E5FB5">
        <w:rPr>
          <w:rFonts w:ascii="Arial" w:hAnsi="Arial" w:cs="Arial"/>
        </w:rPr>
        <w:t>oil storage tanks are contained in a</w:t>
      </w:r>
      <w:r w:rsidR="00A07ED8" w:rsidRPr="005E5FB5">
        <w:rPr>
          <w:rFonts w:ascii="Arial" w:hAnsi="Arial" w:cs="Arial"/>
        </w:rPr>
        <w:t xml:space="preserve"> separate metal container to prevent any major oil leak from occurring.</w:t>
      </w:r>
    </w:p>
    <w:p w:rsidR="004A3FFE" w:rsidRPr="005E5FB5" w:rsidRDefault="004A3FFE" w:rsidP="003E74A9">
      <w:pPr>
        <w:rPr>
          <w:rFonts w:ascii="Arial" w:hAnsi="Arial" w:cs="Arial"/>
        </w:rPr>
      </w:pPr>
    </w:p>
    <w:p w:rsidR="004A3FFE" w:rsidRDefault="000222B5" w:rsidP="003E74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8.0 </w:t>
      </w:r>
      <w:r w:rsidR="004A3FFE" w:rsidRPr="000222B5">
        <w:rPr>
          <w:rFonts w:ascii="Arial" w:hAnsi="Arial" w:cs="Arial"/>
          <w:b/>
        </w:rPr>
        <w:t>Key person contact details</w:t>
      </w:r>
    </w:p>
    <w:p w:rsidR="000222B5" w:rsidRPr="005E5FB5" w:rsidRDefault="000222B5" w:rsidP="003E74A9">
      <w:pPr>
        <w:rPr>
          <w:rFonts w:ascii="Arial" w:hAnsi="Arial" w:cs="Arial"/>
          <w:b/>
          <w:u w:val="single"/>
        </w:rPr>
      </w:pPr>
    </w:p>
    <w:p w:rsidR="004A3FFE" w:rsidRPr="005E5FB5" w:rsidRDefault="004A3FFE" w:rsidP="004A3FFE">
      <w:pPr>
        <w:numPr>
          <w:ilvl w:val="0"/>
          <w:numId w:val="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Centre Attendants</w:t>
      </w:r>
      <w:r w:rsidR="00213C56">
        <w:rPr>
          <w:rFonts w:ascii="Arial" w:hAnsi="Arial" w:cs="Arial"/>
        </w:rPr>
        <w:t xml:space="preserve"> - </w:t>
      </w:r>
      <w:r w:rsidR="00CD13B3" w:rsidRPr="00FA5949">
        <w:rPr>
          <w:rFonts w:ascii="Arial" w:hAnsi="Arial" w:cs="Arial"/>
          <w:b/>
        </w:rPr>
        <w:t>Authorised to activate the</w:t>
      </w:r>
      <w:r w:rsidR="00EB6ED2" w:rsidRPr="00FA5949">
        <w:rPr>
          <w:rFonts w:ascii="Arial" w:hAnsi="Arial" w:cs="Arial"/>
          <w:b/>
        </w:rPr>
        <w:t xml:space="preserve"> plan</w:t>
      </w:r>
    </w:p>
    <w:p w:rsidR="004A3FFE" w:rsidRPr="005E5FB5" w:rsidRDefault="004A3FFE" w:rsidP="004A3FFE">
      <w:pPr>
        <w:numPr>
          <w:ilvl w:val="1"/>
          <w:numId w:val="5"/>
        </w:numPr>
        <w:rPr>
          <w:rFonts w:ascii="Arial" w:hAnsi="Arial" w:cs="Arial"/>
        </w:rPr>
      </w:pPr>
      <w:r w:rsidRPr="00213C56">
        <w:rPr>
          <w:rFonts w:ascii="Arial" w:hAnsi="Arial" w:cs="Arial"/>
          <w:b/>
        </w:rPr>
        <w:t>Bob</w:t>
      </w:r>
      <w:r w:rsidR="000222B5" w:rsidRPr="00213C56">
        <w:rPr>
          <w:rFonts w:ascii="Arial" w:hAnsi="Arial" w:cs="Arial"/>
          <w:b/>
        </w:rPr>
        <w:t xml:space="preserve"> </w:t>
      </w:r>
      <w:r w:rsidR="00213C56" w:rsidRPr="00213C56">
        <w:rPr>
          <w:rFonts w:ascii="Arial" w:hAnsi="Arial" w:cs="Arial"/>
          <w:b/>
        </w:rPr>
        <w:t>Quinn</w:t>
      </w:r>
      <w:r w:rsidR="00213C56">
        <w:rPr>
          <w:rFonts w:ascii="Arial" w:hAnsi="Arial" w:cs="Arial"/>
        </w:rPr>
        <w:tab/>
      </w:r>
      <w:r w:rsidR="00213C56">
        <w:rPr>
          <w:rFonts w:ascii="Arial" w:hAnsi="Arial" w:cs="Arial"/>
        </w:rPr>
        <w:tab/>
      </w:r>
      <w:r w:rsidR="00EB6ED2" w:rsidRPr="005E5FB5">
        <w:rPr>
          <w:rFonts w:ascii="Arial" w:hAnsi="Arial" w:cs="Arial"/>
        </w:rPr>
        <w:t>0419 490599</w:t>
      </w:r>
    </w:p>
    <w:p w:rsidR="004A3FFE" w:rsidRPr="005E5FB5" w:rsidRDefault="004A3FFE" w:rsidP="004A3FFE">
      <w:pPr>
        <w:numPr>
          <w:ilvl w:val="1"/>
          <w:numId w:val="5"/>
        </w:numPr>
        <w:rPr>
          <w:rFonts w:ascii="Arial" w:hAnsi="Arial" w:cs="Arial"/>
        </w:rPr>
      </w:pPr>
      <w:r w:rsidRPr="00213C56">
        <w:rPr>
          <w:rFonts w:ascii="Arial" w:hAnsi="Arial" w:cs="Arial"/>
          <w:b/>
        </w:rPr>
        <w:t>Andrew</w:t>
      </w:r>
      <w:r w:rsidR="00213C56" w:rsidRPr="00213C56">
        <w:rPr>
          <w:rFonts w:ascii="Arial" w:hAnsi="Arial" w:cs="Arial"/>
          <w:b/>
        </w:rPr>
        <w:t xml:space="preserve"> Kerin</w:t>
      </w:r>
      <w:r w:rsidR="00213C56">
        <w:rPr>
          <w:rFonts w:ascii="Arial" w:hAnsi="Arial" w:cs="Arial"/>
        </w:rPr>
        <w:tab/>
      </w:r>
      <w:r w:rsidR="00EB6ED2" w:rsidRPr="005E5FB5">
        <w:rPr>
          <w:rFonts w:ascii="Arial" w:hAnsi="Arial" w:cs="Arial"/>
        </w:rPr>
        <w:t>0419 490599</w:t>
      </w:r>
    </w:p>
    <w:p w:rsidR="00BD2E9D" w:rsidRPr="005E5FB5" w:rsidRDefault="00BD2E9D" w:rsidP="00BD2E9D">
      <w:pPr>
        <w:ind w:left="1080"/>
        <w:rPr>
          <w:rFonts w:ascii="Arial" w:hAnsi="Arial" w:cs="Arial"/>
        </w:rPr>
      </w:pPr>
    </w:p>
    <w:p w:rsidR="004A3FFE" w:rsidRPr="005E5FB5" w:rsidRDefault="007C0002" w:rsidP="004A3FFE">
      <w:pPr>
        <w:numPr>
          <w:ilvl w:val="0"/>
          <w:numId w:val="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Operations Contractor</w:t>
      </w:r>
      <w:r w:rsidR="00213C56">
        <w:rPr>
          <w:rFonts w:ascii="Arial" w:hAnsi="Arial" w:cs="Arial"/>
        </w:rPr>
        <w:t xml:space="preserve"> - </w:t>
      </w:r>
      <w:r w:rsidR="00CD13B3" w:rsidRPr="00213C56">
        <w:rPr>
          <w:rFonts w:ascii="Arial" w:hAnsi="Arial" w:cs="Arial"/>
          <w:b/>
        </w:rPr>
        <w:t xml:space="preserve">Authorised to notify </w:t>
      </w:r>
      <w:r w:rsidR="00EB6ED2" w:rsidRPr="00213C56">
        <w:rPr>
          <w:rFonts w:ascii="Arial" w:hAnsi="Arial" w:cs="Arial"/>
          <w:b/>
        </w:rPr>
        <w:t>responsible authorities</w:t>
      </w:r>
    </w:p>
    <w:p w:rsidR="007C0002" w:rsidRPr="005E5FB5" w:rsidRDefault="007C0002" w:rsidP="007C0002">
      <w:pPr>
        <w:numPr>
          <w:ilvl w:val="1"/>
          <w:numId w:val="5"/>
        </w:numPr>
        <w:rPr>
          <w:rFonts w:ascii="Arial" w:hAnsi="Arial" w:cs="Arial"/>
        </w:rPr>
      </w:pPr>
      <w:r w:rsidRPr="00213C56">
        <w:rPr>
          <w:rFonts w:ascii="Arial" w:hAnsi="Arial" w:cs="Arial"/>
          <w:b/>
        </w:rPr>
        <w:t>John Ghassibe</w:t>
      </w:r>
      <w:r w:rsidR="00EB6ED2" w:rsidRPr="005E5FB5">
        <w:rPr>
          <w:rFonts w:ascii="Arial" w:hAnsi="Arial" w:cs="Arial"/>
        </w:rPr>
        <w:t xml:space="preserve"> </w:t>
      </w:r>
      <w:r w:rsidR="00EB6ED2" w:rsidRPr="005E5FB5">
        <w:rPr>
          <w:rFonts w:ascii="Arial" w:hAnsi="Arial" w:cs="Arial"/>
        </w:rPr>
        <w:tab/>
        <w:t>0417 282740 / 4683 1287</w:t>
      </w:r>
    </w:p>
    <w:p w:rsidR="00BD2E9D" w:rsidRPr="005E5FB5" w:rsidRDefault="00BD2E9D" w:rsidP="00BD2E9D">
      <w:pPr>
        <w:ind w:left="1080"/>
        <w:rPr>
          <w:rFonts w:ascii="Arial" w:hAnsi="Arial" w:cs="Arial"/>
        </w:rPr>
      </w:pPr>
    </w:p>
    <w:p w:rsidR="00213C56" w:rsidRDefault="00213C56" w:rsidP="00EB6ED2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Wollondilly Shire Council</w:t>
      </w:r>
    </w:p>
    <w:p w:rsidR="00EB6ED2" w:rsidRPr="00213C56" w:rsidRDefault="00EB6ED2" w:rsidP="00213C56">
      <w:pPr>
        <w:ind w:left="720"/>
        <w:rPr>
          <w:rFonts w:ascii="Arial" w:hAnsi="Arial" w:cs="Arial"/>
          <w:b/>
        </w:rPr>
      </w:pPr>
      <w:r w:rsidRPr="00213C56">
        <w:rPr>
          <w:rFonts w:ascii="Arial" w:hAnsi="Arial" w:cs="Arial"/>
          <w:b/>
        </w:rPr>
        <w:t>Manager Environmental Service – Authorised to contact responsible authorities</w:t>
      </w:r>
      <w:r w:rsidR="00BD2E9D" w:rsidRPr="00213C56">
        <w:rPr>
          <w:rFonts w:ascii="Arial" w:hAnsi="Arial" w:cs="Arial"/>
          <w:b/>
        </w:rPr>
        <w:t xml:space="preserve"> and to manage the response to the pollution incident.</w:t>
      </w:r>
    </w:p>
    <w:p w:rsidR="0086190B" w:rsidRPr="00D1005E" w:rsidRDefault="00EB6ED2" w:rsidP="00BD2E9D">
      <w:pPr>
        <w:numPr>
          <w:ilvl w:val="1"/>
          <w:numId w:val="5"/>
        </w:numPr>
        <w:rPr>
          <w:rFonts w:ascii="Arial" w:hAnsi="Arial" w:cs="Arial"/>
        </w:rPr>
      </w:pPr>
      <w:r w:rsidRPr="00213C56">
        <w:rPr>
          <w:rFonts w:ascii="Arial" w:hAnsi="Arial" w:cs="Arial"/>
          <w:b/>
        </w:rPr>
        <w:t>Brad Staggs</w:t>
      </w:r>
      <w:r w:rsidRPr="00213C56">
        <w:rPr>
          <w:rFonts w:ascii="Arial" w:hAnsi="Arial" w:cs="Arial"/>
          <w:b/>
        </w:rPr>
        <w:tab/>
      </w:r>
      <w:r w:rsidRPr="005E5FB5">
        <w:rPr>
          <w:rFonts w:ascii="Arial" w:hAnsi="Arial" w:cs="Arial"/>
        </w:rPr>
        <w:tab/>
        <w:t>0</w:t>
      </w:r>
      <w:r w:rsidR="00D1005E">
        <w:rPr>
          <w:rFonts w:ascii="Arial" w:hAnsi="Arial" w:cs="Arial"/>
        </w:rPr>
        <w:t>417 258159 / 46771100 / 4681051</w:t>
      </w:r>
    </w:p>
    <w:p w:rsidR="00BD2E9D" w:rsidRPr="005E5FB5" w:rsidRDefault="0047542C" w:rsidP="00BD2E9D">
      <w:pPr>
        <w:numPr>
          <w:ilvl w:val="0"/>
          <w:numId w:val="1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lastRenderedPageBreak/>
        <w:t>Regulatory Authority</w:t>
      </w:r>
    </w:p>
    <w:p w:rsidR="0047542C" w:rsidRPr="005E5FB5" w:rsidRDefault="0047542C" w:rsidP="0047542C">
      <w:pPr>
        <w:ind w:left="360"/>
        <w:rPr>
          <w:rFonts w:ascii="Arial" w:hAnsi="Arial" w:cs="Arial"/>
        </w:rPr>
      </w:pPr>
      <w:r w:rsidRPr="005E5FB5">
        <w:rPr>
          <w:rFonts w:ascii="Arial" w:hAnsi="Arial" w:cs="Arial"/>
        </w:rPr>
        <w:t>EPA – Environment Line 131555</w:t>
      </w:r>
    </w:p>
    <w:p w:rsidR="00E238CE" w:rsidRPr="005E5FB5" w:rsidRDefault="00E238CE" w:rsidP="0047542C">
      <w:pPr>
        <w:ind w:left="360"/>
        <w:rPr>
          <w:rFonts w:ascii="Arial" w:hAnsi="Arial" w:cs="Arial"/>
        </w:rPr>
      </w:pPr>
    </w:p>
    <w:p w:rsidR="0047542C" w:rsidRPr="005E5FB5" w:rsidRDefault="00D80CAF" w:rsidP="0047542C">
      <w:pPr>
        <w:numPr>
          <w:ilvl w:val="0"/>
          <w:numId w:val="1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Local Authority</w:t>
      </w:r>
    </w:p>
    <w:p w:rsidR="00D80CAF" w:rsidRPr="005E5FB5" w:rsidRDefault="00D80CAF" w:rsidP="00D80CAF">
      <w:pPr>
        <w:ind w:left="360"/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Wollondilly Shire Council – Manager Environmental </w:t>
      </w:r>
      <w:r w:rsidR="00E238CE" w:rsidRPr="005E5FB5">
        <w:rPr>
          <w:rFonts w:ascii="Arial" w:hAnsi="Arial" w:cs="Arial"/>
        </w:rPr>
        <w:t>Services 0417</w:t>
      </w:r>
      <w:r w:rsidR="0052203E" w:rsidRPr="005E5FB5">
        <w:rPr>
          <w:rFonts w:ascii="Arial" w:hAnsi="Arial" w:cs="Arial"/>
        </w:rPr>
        <w:t xml:space="preserve"> 258159</w:t>
      </w:r>
    </w:p>
    <w:p w:rsidR="00E238CE" w:rsidRPr="005E5FB5" w:rsidRDefault="00E238CE" w:rsidP="00D80CAF">
      <w:pPr>
        <w:ind w:left="360"/>
        <w:rPr>
          <w:rFonts w:ascii="Arial" w:hAnsi="Arial" w:cs="Arial"/>
        </w:rPr>
      </w:pPr>
    </w:p>
    <w:p w:rsidR="0052203E" w:rsidRPr="005E5FB5" w:rsidRDefault="0052203E" w:rsidP="0052203E">
      <w:pPr>
        <w:numPr>
          <w:ilvl w:val="0"/>
          <w:numId w:val="1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Ministry of Health - Local Public Health Unit </w:t>
      </w:r>
    </w:p>
    <w:p w:rsidR="00E238CE" w:rsidRPr="005E5FB5" w:rsidRDefault="00E238CE" w:rsidP="00E238CE">
      <w:pPr>
        <w:ind w:left="360"/>
        <w:rPr>
          <w:rFonts w:ascii="Arial" w:hAnsi="Arial" w:cs="Arial"/>
        </w:rPr>
      </w:pPr>
      <w:r w:rsidRPr="005E5FB5">
        <w:rPr>
          <w:rFonts w:ascii="Arial" w:hAnsi="Arial" w:cs="Arial"/>
        </w:rPr>
        <w:t>Camperdown SSW PHU 95159420 after hours 95156111</w:t>
      </w:r>
    </w:p>
    <w:p w:rsidR="00E238CE" w:rsidRPr="005E5FB5" w:rsidRDefault="00E238CE" w:rsidP="00E238CE">
      <w:pPr>
        <w:ind w:left="360"/>
        <w:rPr>
          <w:rFonts w:ascii="Arial" w:hAnsi="Arial" w:cs="Arial"/>
        </w:rPr>
      </w:pPr>
    </w:p>
    <w:p w:rsidR="0052203E" w:rsidRPr="005E5FB5" w:rsidRDefault="0052203E" w:rsidP="0052203E">
      <w:pPr>
        <w:numPr>
          <w:ilvl w:val="0"/>
          <w:numId w:val="1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Work Cover Authority 13 10 50</w:t>
      </w:r>
    </w:p>
    <w:p w:rsidR="00E238CE" w:rsidRPr="005E5FB5" w:rsidRDefault="00E238CE" w:rsidP="00E238CE">
      <w:pPr>
        <w:ind w:left="360"/>
        <w:rPr>
          <w:rFonts w:ascii="Arial" w:hAnsi="Arial" w:cs="Arial"/>
        </w:rPr>
      </w:pPr>
    </w:p>
    <w:p w:rsidR="00EB6ED2" w:rsidRPr="005E5FB5" w:rsidRDefault="0052203E" w:rsidP="00EB6ED2">
      <w:pPr>
        <w:numPr>
          <w:ilvl w:val="0"/>
          <w:numId w:val="1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Fire and Rescue</w:t>
      </w:r>
      <w:r w:rsidRPr="005E5FB5">
        <w:rPr>
          <w:rFonts w:ascii="Arial" w:hAnsi="Arial" w:cs="Arial"/>
        </w:rPr>
        <w:tab/>
        <w:t>000</w:t>
      </w:r>
    </w:p>
    <w:p w:rsidR="000222B5" w:rsidRDefault="000222B5" w:rsidP="000222B5">
      <w:pPr>
        <w:rPr>
          <w:rFonts w:ascii="Arial" w:hAnsi="Arial" w:cs="Arial"/>
        </w:rPr>
      </w:pPr>
    </w:p>
    <w:p w:rsidR="00EB6ED2" w:rsidRPr="000222B5" w:rsidRDefault="000222B5" w:rsidP="000222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9.0 M</w:t>
      </w:r>
      <w:r w:rsidR="00E238CE" w:rsidRPr="000222B5">
        <w:rPr>
          <w:rFonts w:ascii="Arial" w:hAnsi="Arial" w:cs="Arial"/>
          <w:b/>
        </w:rPr>
        <w:t xml:space="preserve">echanism for Early </w:t>
      </w:r>
      <w:r w:rsidR="00D1005E">
        <w:rPr>
          <w:rFonts w:ascii="Arial" w:hAnsi="Arial" w:cs="Arial"/>
          <w:b/>
        </w:rPr>
        <w:t>W</w:t>
      </w:r>
      <w:r w:rsidR="00E238CE" w:rsidRPr="000222B5">
        <w:rPr>
          <w:rFonts w:ascii="Arial" w:hAnsi="Arial" w:cs="Arial"/>
          <w:b/>
        </w:rPr>
        <w:t>arning and regulate updates to owners and occupiers of premises in vicinity to Bargo WMC</w:t>
      </w:r>
    </w:p>
    <w:p w:rsidR="00797BA1" w:rsidRPr="005E5FB5" w:rsidRDefault="00797BA1" w:rsidP="00797BA1">
      <w:pPr>
        <w:rPr>
          <w:rFonts w:ascii="Arial" w:hAnsi="Arial" w:cs="Arial"/>
          <w:u w:val="single"/>
        </w:rPr>
      </w:pPr>
    </w:p>
    <w:p w:rsidR="00797BA1" w:rsidRPr="00045505" w:rsidRDefault="000222B5" w:rsidP="00797BA1">
      <w:pPr>
        <w:rPr>
          <w:rFonts w:ascii="Arial" w:hAnsi="Arial" w:cs="Arial"/>
          <w:b/>
        </w:rPr>
      </w:pPr>
      <w:r w:rsidRPr="00045505">
        <w:rPr>
          <w:rFonts w:ascii="Arial" w:hAnsi="Arial" w:cs="Arial"/>
          <w:b/>
        </w:rPr>
        <w:t>(</w:t>
      </w:r>
      <w:r w:rsidR="00797BA1" w:rsidRPr="00045505">
        <w:rPr>
          <w:rFonts w:ascii="Arial" w:hAnsi="Arial" w:cs="Arial"/>
          <w:b/>
        </w:rPr>
        <w:t>1</w:t>
      </w:r>
      <w:r w:rsidRPr="00045505">
        <w:rPr>
          <w:rFonts w:ascii="Arial" w:hAnsi="Arial" w:cs="Arial"/>
          <w:b/>
        </w:rPr>
        <w:t>)</w:t>
      </w:r>
      <w:r w:rsidR="00045505">
        <w:rPr>
          <w:rFonts w:ascii="Arial" w:hAnsi="Arial" w:cs="Arial"/>
          <w:b/>
        </w:rPr>
        <w:t xml:space="preserve"> </w:t>
      </w:r>
      <w:r w:rsidR="00797BA1" w:rsidRPr="00045505">
        <w:rPr>
          <w:rFonts w:ascii="Arial" w:hAnsi="Arial" w:cs="Arial"/>
          <w:b/>
        </w:rPr>
        <w:t>Fire</w:t>
      </w:r>
    </w:p>
    <w:p w:rsidR="00797BA1" w:rsidRPr="005E5FB5" w:rsidRDefault="00045505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797BA1" w:rsidRPr="005E5FB5">
        <w:rPr>
          <w:rFonts w:ascii="Arial" w:hAnsi="Arial" w:cs="Arial"/>
        </w:rPr>
        <w:t xml:space="preserve">In the event of a fire at the BWMC following immediate contact with </w:t>
      </w:r>
      <w:r w:rsidR="000C28EE" w:rsidRPr="005E5FB5">
        <w:rPr>
          <w:rFonts w:ascii="Arial" w:hAnsi="Arial" w:cs="Arial"/>
        </w:rPr>
        <w:t xml:space="preserve">each relevant authority the occupiers of the 95 </w:t>
      </w:r>
      <w:proofErr w:type="spellStart"/>
      <w:r w:rsidR="000C28EE" w:rsidRPr="005E5FB5">
        <w:rPr>
          <w:rFonts w:ascii="Arial" w:hAnsi="Arial" w:cs="Arial"/>
        </w:rPr>
        <w:t>Ironbarks</w:t>
      </w:r>
      <w:proofErr w:type="spellEnd"/>
      <w:r w:rsidR="000C28EE" w:rsidRPr="005E5FB5">
        <w:rPr>
          <w:rFonts w:ascii="Arial" w:hAnsi="Arial" w:cs="Arial"/>
        </w:rPr>
        <w:t xml:space="preserve"> Road Bargo and 125 Anthony Road Bargo will be notified as soon as practical.</w:t>
      </w:r>
    </w:p>
    <w:p w:rsidR="00045505" w:rsidRDefault="00045505" w:rsidP="00797BA1">
      <w:pPr>
        <w:rPr>
          <w:rFonts w:ascii="Arial" w:hAnsi="Arial" w:cs="Arial"/>
        </w:rPr>
      </w:pPr>
    </w:p>
    <w:p w:rsidR="000C28EE" w:rsidRPr="005E5FB5" w:rsidRDefault="00045505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0C28EE" w:rsidRPr="005E5FB5">
        <w:rPr>
          <w:rFonts w:ascii="Arial" w:hAnsi="Arial" w:cs="Arial"/>
        </w:rPr>
        <w:t>The notification will either b</w:t>
      </w:r>
      <w:r w:rsidR="00E238CE" w:rsidRPr="005E5FB5">
        <w:rPr>
          <w:rFonts w:ascii="Arial" w:hAnsi="Arial" w:cs="Arial"/>
        </w:rPr>
        <w:t>e in the form of attendance at the properties and/or the</w:t>
      </w:r>
      <w:r w:rsidR="000C28EE" w:rsidRPr="005E5FB5">
        <w:rPr>
          <w:rFonts w:ascii="Arial" w:hAnsi="Arial" w:cs="Arial"/>
        </w:rPr>
        <w:t xml:space="preserve"> leaving of a note in the properties mail box</w:t>
      </w:r>
      <w:r w:rsidR="00E238CE" w:rsidRPr="005E5FB5">
        <w:rPr>
          <w:rFonts w:ascii="Arial" w:hAnsi="Arial" w:cs="Arial"/>
        </w:rPr>
        <w:t>.</w:t>
      </w:r>
    </w:p>
    <w:p w:rsidR="00045505" w:rsidRDefault="00045505" w:rsidP="00797BA1">
      <w:pPr>
        <w:rPr>
          <w:rFonts w:ascii="Arial" w:hAnsi="Arial" w:cs="Arial"/>
        </w:rPr>
      </w:pPr>
    </w:p>
    <w:p w:rsidR="00E238CE" w:rsidRPr="005E5FB5" w:rsidRDefault="00045505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iii) </w:t>
      </w:r>
      <w:r w:rsidR="00E238CE" w:rsidRPr="005E5FB5">
        <w:rPr>
          <w:rFonts w:ascii="Arial" w:hAnsi="Arial" w:cs="Arial"/>
        </w:rPr>
        <w:t>Updates will be provided to the occupiers until the risk of an extended fire event is eliminated.</w:t>
      </w:r>
    </w:p>
    <w:p w:rsidR="000C28EE" w:rsidRPr="005E5FB5" w:rsidRDefault="000C28EE" w:rsidP="00797BA1">
      <w:pPr>
        <w:rPr>
          <w:rFonts w:ascii="Arial" w:hAnsi="Arial" w:cs="Arial"/>
        </w:rPr>
      </w:pPr>
    </w:p>
    <w:p w:rsidR="00030C16" w:rsidRPr="005E5FB5" w:rsidRDefault="00045505" w:rsidP="00030C1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10.0 </w:t>
      </w:r>
      <w:r w:rsidR="00030C16" w:rsidRPr="00045505">
        <w:rPr>
          <w:rFonts w:ascii="Arial" w:hAnsi="Arial" w:cs="Arial"/>
          <w:b/>
        </w:rPr>
        <w:t>Arrangement to minimize risk of harm to people at premises</w:t>
      </w:r>
    </w:p>
    <w:p w:rsidR="00CB3A99" w:rsidRDefault="00CB3A99" w:rsidP="00030C16">
      <w:pPr>
        <w:rPr>
          <w:rFonts w:ascii="Arial" w:hAnsi="Arial" w:cs="Arial"/>
          <w:b/>
        </w:rPr>
      </w:pPr>
    </w:p>
    <w:p w:rsidR="00030C16" w:rsidRPr="00045505" w:rsidRDefault="00045505" w:rsidP="00030C16">
      <w:pPr>
        <w:rPr>
          <w:rFonts w:ascii="Arial" w:hAnsi="Arial" w:cs="Arial"/>
          <w:b/>
        </w:rPr>
      </w:pPr>
      <w:r w:rsidRPr="00045505">
        <w:rPr>
          <w:rFonts w:ascii="Arial" w:hAnsi="Arial" w:cs="Arial"/>
          <w:b/>
        </w:rPr>
        <w:t>(</w:t>
      </w:r>
      <w:r w:rsidR="00030C16" w:rsidRPr="00045505">
        <w:rPr>
          <w:rFonts w:ascii="Arial" w:hAnsi="Arial" w:cs="Arial"/>
          <w:b/>
        </w:rPr>
        <w:t>1</w:t>
      </w:r>
      <w:r w:rsidRPr="00045505">
        <w:rPr>
          <w:rFonts w:ascii="Arial" w:hAnsi="Arial" w:cs="Arial"/>
          <w:b/>
        </w:rPr>
        <w:t xml:space="preserve">) </w:t>
      </w:r>
      <w:r w:rsidR="00030C16" w:rsidRPr="00045505">
        <w:rPr>
          <w:rFonts w:ascii="Arial" w:hAnsi="Arial" w:cs="Arial"/>
          <w:b/>
        </w:rPr>
        <w:t>Fire</w:t>
      </w:r>
    </w:p>
    <w:p w:rsidR="00CB3A99" w:rsidRDefault="00CB3A99" w:rsidP="00030C16">
      <w:pPr>
        <w:rPr>
          <w:rFonts w:ascii="Arial" w:hAnsi="Arial" w:cs="Arial"/>
          <w:b/>
        </w:rPr>
      </w:pPr>
    </w:p>
    <w:p w:rsidR="00030C16" w:rsidRPr="00045505" w:rsidRDefault="00030C16" w:rsidP="00030C16">
      <w:pPr>
        <w:rPr>
          <w:rFonts w:ascii="Arial" w:hAnsi="Arial" w:cs="Arial"/>
          <w:b/>
        </w:rPr>
      </w:pPr>
      <w:r w:rsidRPr="00045505">
        <w:rPr>
          <w:rFonts w:ascii="Arial" w:hAnsi="Arial" w:cs="Arial"/>
          <w:b/>
        </w:rPr>
        <w:t xml:space="preserve">Type 1 Fire in unprocessed </w:t>
      </w:r>
      <w:r w:rsidR="00A07ED8" w:rsidRPr="00045505">
        <w:rPr>
          <w:rFonts w:ascii="Arial" w:hAnsi="Arial" w:cs="Arial"/>
          <w:b/>
        </w:rPr>
        <w:t>vegetation</w:t>
      </w:r>
    </w:p>
    <w:p w:rsidR="00E238CE" w:rsidRPr="005E5FB5" w:rsidRDefault="00045505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705CEB" w:rsidRPr="005E5FB5">
        <w:rPr>
          <w:rFonts w:ascii="Arial" w:hAnsi="Arial" w:cs="Arial"/>
        </w:rPr>
        <w:t>Members of public on the premises will be requested to leave</w:t>
      </w:r>
      <w:r>
        <w:rPr>
          <w:rFonts w:ascii="Arial" w:hAnsi="Arial" w:cs="Arial"/>
        </w:rPr>
        <w:t>.</w:t>
      </w:r>
    </w:p>
    <w:p w:rsidR="00030C16" w:rsidRPr="005E5FB5" w:rsidRDefault="00045505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030C16" w:rsidRPr="005E5FB5">
        <w:rPr>
          <w:rFonts w:ascii="Arial" w:hAnsi="Arial" w:cs="Arial"/>
        </w:rPr>
        <w:t xml:space="preserve">Public access to the landfill will be prevented until the fire in the </w:t>
      </w:r>
      <w:r w:rsidR="001F009E" w:rsidRPr="005E5FB5">
        <w:rPr>
          <w:rFonts w:ascii="Arial" w:hAnsi="Arial" w:cs="Arial"/>
        </w:rPr>
        <w:t>unprocessed vegetation</w:t>
      </w:r>
      <w:r w:rsidR="00030C16" w:rsidRPr="005E5FB5">
        <w:rPr>
          <w:rFonts w:ascii="Arial" w:hAnsi="Arial" w:cs="Arial"/>
        </w:rPr>
        <w:t xml:space="preserve"> is brought under control and it is safe for re-entry to commence.</w:t>
      </w:r>
    </w:p>
    <w:p w:rsidR="00030C16" w:rsidRPr="005E5FB5" w:rsidRDefault="00030C16" w:rsidP="00030C16">
      <w:pPr>
        <w:rPr>
          <w:rFonts w:ascii="Arial" w:hAnsi="Arial" w:cs="Arial"/>
        </w:rPr>
      </w:pPr>
    </w:p>
    <w:p w:rsidR="00030C16" w:rsidRPr="00CB3A99" w:rsidRDefault="00030C16" w:rsidP="00030C16">
      <w:pPr>
        <w:rPr>
          <w:rFonts w:ascii="Arial" w:hAnsi="Arial" w:cs="Arial"/>
          <w:b/>
        </w:rPr>
      </w:pPr>
      <w:r w:rsidRPr="00CB3A99">
        <w:rPr>
          <w:rFonts w:ascii="Arial" w:hAnsi="Arial" w:cs="Arial"/>
          <w:b/>
        </w:rPr>
        <w:t xml:space="preserve">Type 2 Fire in </w:t>
      </w:r>
      <w:r w:rsidR="00D1005E">
        <w:rPr>
          <w:rFonts w:ascii="Arial" w:hAnsi="Arial" w:cs="Arial"/>
          <w:b/>
        </w:rPr>
        <w:t>Garden Organics</w:t>
      </w:r>
    </w:p>
    <w:p w:rsidR="00030C16" w:rsidRPr="005E5FB5" w:rsidRDefault="00CB3A99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1F009E" w:rsidRPr="005E5FB5">
        <w:rPr>
          <w:rFonts w:ascii="Arial" w:hAnsi="Arial" w:cs="Arial"/>
        </w:rPr>
        <w:t>Public access to the site will only be permitted when no danger from flame or smoke exists.</w:t>
      </w:r>
    </w:p>
    <w:p w:rsidR="001F009E" w:rsidRPr="005E5FB5" w:rsidRDefault="00CB3A99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D1005E">
        <w:rPr>
          <w:rFonts w:ascii="Arial" w:hAnsi="Arial" w:cs="Arial"/>
        </w:rPr>
        <w:t xml:space="preserve">It is anticipated that </w:t>
      </w:r>
      <w:r w:rsidR="001F009E" w:rsidRPr="005E5FB5">
        <w:rPr>
          <w:rFonts w:ascii="Arial" w:hAnsi="Arial" w:cs="Arial"/>
        </w:rPr>
        <w:t xml:space="preserve">fires in </w:t>
      </w:r>
      <w:r w:rsidR="00D1005E">
        <w:rPr>
          <w:rFonts w:ascii="Arial" w:hAnsi="Arial" w:cs="Arial"/>
        </w:rPr>
        <w:t xml:space="preserve">garden organics will be </w:t>
      </w:r>
      <w:r w:rsidR="001F009E" w:rsidRPr="005E5FB5">
        <w:rPr>
          <w:rFonts w:ascii="Arial" w:hAnsi="Arial" w:cs="Arial"/>
        </w:rPr>
        <w:t xml:space="preserve">isolated </w:t>
      </w:r>
      <w:r w:rsidR="00D1005E">
        <w:rPr>
          <w:rFonts w:ascii="Arial" w:hAnsi="Arial" w:cs="Arial"/>
        </w:rPr>
        <w:t xml:space="preserve">to windrows </w:t>
      </w:r>
      <w:r w:rsidR="001F009E" w:rsidRPr="005E5FB5">
        <w:rPr>
          <w:rFonts w:ascii="Arial" w:hAnsi="Arial" w:cs="Arial"/>
        </w:rPr>
        <w:t xml:space="preserve">the risk of harm is lower than a </w:t>
      </w:r>
      <w:r>
        <w:rPr>
          <w:rFonts w:ascii="Arial" w:hAnsi="Arial" w:cs="Arial"/>
        </w:rPr>
        <w:t>T</w:t>
      </w:r>
      <w:r w:rsidR="001F009E" w:rsidRPr="005E5FB5">
        <w:rPr>
          <w:rFonts w:ascii="Arial" w:hAnsi="Arial" w:cs="Arial"/>
        </w:rPr>
        <w:t>ype 1 fire.</w:t>
      </w:r>
    </w:p>
    <w:p w:rsidR="001F009E" w:rsidRPr="005E5FB5" w:rsidRDefault="001F009E" w:rsidP="00030C16">
      <w:pPr>
        <w:rPr>
          <w:rFonts w:ascii="Arial" w:hAnsi="Arial" w:cs="Arial"/>
        </w:rPr>
      </w:pPr>
    </w:p>
    <w:p w:rsidR="001F009E" w:rsidRPr="00CB3A99" w:rsidRDefault="001F009E" w:rsidP="00030C16">
      <w:pPr>
        <w:rPr>
          <w:rFonts w:ascii="Arial" w:hAnsi="Arial" w:cs="Arial"/>
          <w:b/>
        </w:rPr>
      </w:pPr>
      <w:r w:rsidRPr="00CB3A99">
        <w:rPr>
          <w:rFonts w:ascii="Arial" w:hAnsi="Arial" w:cs="Arial"/>
          <w:b/>
        </w:rPr>
        <w:t>Type 3 Fire in landfill</w:t>
      </w:r>
    </w:p>
    <w:p w:rsidR="001F009E" w:rsidRPr="005E5FB5" w:rsidRDefault="00CB3A99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1F009E" w:rsidRPr="005E5FB5">
        <w:rPr>
          <w:rFonts w:ascii="Arial" w:hAnsi="Arial" w:cs="Arial"/>
        </w:rPr>
        <w:t>The public will not be permitted to deposit material in the section of the landfill burning.</w:t>
      </w:r>
    </w:p>
    <w:p w:rsidR="001F009E" w:rsidRPr="005E5FB5" w:rsidRDefault="000C3A22" w:rsidP="00030C1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ii) </w:t>
      </w:r>
      <w:r w:rsidR="001F009E" w:rsidRPr="005E5FB5">
        <w:rPr>
          <w:rFonts w:ascii="Arial" w:hAnsi="Arial" w:cs="Arial"/>
        </w:rPr>
        <w:t>When no flame or smoke hazard exists the public will be permitted to deposit material in an area of the landfill isolate</w:t>
      </w:r>
      <w:r w:rsidR="00A07ED8" w:rsidRPr="005E5FB5">
        <w:rPr>
          <w:rFonts w:ascii="Arial" w:hAnsi="Arial" w:cs="Arial"/>
        </w:rPr>
        <w:t>d from</w:t>
      </w:r>
      <w:r w:rsidR="001F009E" w:rsidRPr="005E5FB5">
        <w:rPr>
          <w:rFonts w:ascii="Arial" w:hAnsi="Arial" w:cs="Arial"/>
        </w:rPr>
        <w:t xml:space="preserve"> the area burning.</w:t>
      </w:r>
    </w:p>
    <w:p w:rsidR="001F009E" w:rsidRPr="005E5FB5" w:rsidRDefault="001F009E" w:rsidP="00030C16">
      <w:pPr>
        <w:rPr>
          <w:rFonts w:ascii="Arial" w:hAnsi="Arial" w:cs="Arial"/>
        </w:rPr>
      </w:pPr>
    </w:p>
    <w:p w:rsidR="0086190B" w:rsidRPr="005E5FB5" w:rsidRDefault="0086190B" w:rsidP="00030C16">
      <w:pPr>
        <w:rPr>
          <w:rFonts w:ascii="Arial" w:hAnsi="Arial" w:cs="Arial"/>
        </w:rPr>
      </w:pPr>
    </w:p>
    <w:p w:rsidR="001F009E" w:rsidRPr="000C3A22" w:rsidRDefault="001F009E" w:rsidP="00030C16">
      <w:pPr>
        <w:rPr>
          <w:rFonts w:ascii="Arial" w:hAnsi="Arial" w:cs="Arial"/>
          <w:b/>
        </w:rPr>
      </w:pPr>
      <w:r w:rsidRPr="000C3A22">
        <w:rPr>
          <w:rFonts w:ascii="Arial" w:hAnsi="Arial" w:cs="Arial"/>
          <w:b/>
        </w:rPr>
        <w:t>2</w:t>
      </w:r>
      <w:r w:rsidR="000C3A22" w:rsidRPr="000C3A22">
        <w:rPr>
          <w:rFonts w:ascii="Arial" w:hAnsi="Arial" w:cs="Arial"/>
          <w:b/>
        </w:rPr>
        <w:t xml:space="preserve">) </w:t>
      </w:r>
      <w:r w:rsidRPr="000C3A22">
        <w:rPr>
          <w:rFonts w:ascii="Arial" w:hAnsi="Arial" w:cs="Arial"/>
          <w:b/>
        </w:rPr>
        <w:t>Landslip</w:t>
      </w:r>
    </w:p>
    <w:p w:rsidR="001F009E" w:rsidRPr="005E5FB5" w:rsidRDefault="00793FD3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1F009E" w:rsidRPr="005E5FB5">
        <w:rPr>
          <w:rFonts w:ascii="Arial" w:hAnsi="Arial" w:cs="Arial"/>
        </w:rPr>
        <w:t>The public will not be permitted in any section of the landfill that has been affected by any landslip.</w:t>
      </w:r>
    </w:p>
    <w:p w:rsidR="001F009E" w:rsidRPr="005E5FB5" w:rsidRDefault="001F009E" w:rsidP="00030C16">
      <w:pPr>
        <w:rPr>
          <w:rFonts w:ascii="Arial" w:hAnsi="Arial" w:cs="Arial"/>
        </w:rPr>
      </w:pPr>
    </w:p>
    <w:p w:rsidR="001F009E" w:rsidRPr="000C3A22" w:rsidRDefault="001F009E" w:rsidP="00030C16">
      <w:pPr>
        <w:rPr>
          <w:rFonts w:ascii="Arial" w:hAnsi="Arial" w:cs="Arial"/>
          <w:b/>
        </w:rPr>
      </w:pPr>
      <w:r w:rsidRPr="000C3A22">
        <w:rPr>
          <w:rFonts w:ascii="Arial" w:hAnsi="Arial" w:cs="Arial"/>
          <w:b/>
        </w:rPr>
        <w:t>3</w:t>
      </w:r>
      <w:r w:rsidR="000C3A22" w:rsidRPr="000C3A22">
        <w:rPr>
          <w:rFonts w:ascii="Arial" w:hAnsi="Arial" w:cs="Arial"/>
          <w:b/>
        </w:rPr>
        <w:t xml:space="preserve">) </w:t>
      </w:r>
      <w:r w:rsidRPr="000C3A22">
        <w:rPr>
          <w:rFonts w:ascii="Arial" w:hAnsi="Arial" w:cs="Arial"/>
          <w:b/>
        </w:rPr>
        <w:t>Used motor oil</w:t>
      </w:r>
    </w:p>
    <w:p w:rsidR="001F009E" w:rsidRPr="005E5FB5" w:rsidRDefault="00793FD3" w:rsidP="00030C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1F009E" w:rsidRPr="005E5FB5">
        <w:rPr>
          <w:rFonts w:ascii="Arial" w:hAnsi="Arial" w:cs="Arial"/>
        </w:rPr>
        <w:t>The public will not be permitted in any section of the landfill affected by any oil spillage</w:t>
      </w:r>
    </w:p>
    <w:p w:rsidR="00705CEB" w:rsidRPr="005E5FB5" w:rsidRDefault="00705CEB" w:rsidP="00030C16">
      <w:pPr>
        <w:rPr>
          <w:rFonts w:ascii="Arial" w:hAnsi="Arial" w:cs="Arial"/>
          <w:b/>
        </w:rPr>
      </w:pPr>
    </w:p>
    <w:p w:rsidR="001F009E" w:rsidRPr="005E5FB5" w:rsidRDefault="00793FD3" w:rsidP="00030C1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11.0 </w:t>
      </w:r>
      <w:r w:rsidR="001F009E" w:rsidRPr="00793FD3">
        <w:rPr>
          <w:rFonts w:ascii="Arial" w:hAnsi="Arial" w:cs="Arial"/>
          <w:b/>
        </w:rPr>
        <w:t>Detailed map of premises and surrounding area</w:t>
      </w:r>
    </w:p>
    <w:p w:rsidR="001F009E" w:rsidRDefault="001F009E" w:rsidP="001F009E">
      <w:pPr>
        <w:rPr>
          <w:rFonts w:ascii="Arial" w:hAnsi="Arial" w:cs="Arial"/>
        </w:rPr>
      </w:pPr>
      <w:r w:rsidRPr="005E5FB5">
        <w:rPr>
          <w:rFonts w:ascii="Arial" w:hAnsi="Arial" w:cs="Arial"/>
        </w:rPr>
        <w:t>Map of premises</w:t>
      </w:r>
    </w:p>
    <w:p w:rsidR="00DB211F" w:rsidRDefault="00DB211F" w:rsidP="001F009E">
      <w:pPr>
        <w:rPr>
          <w:rFonts w:ascii="Arial" w:hAnsi="Arial" w:cs="Arial"/>
        </w:rPr>
      </w:pPr>
    </w:p>
    <w:p w:rsidR="00DB211F" w:rsidRDefault="00DB211F" w:rsidP="001F009E">
      <w:pPr>
        <w:rPr>
          <w:rFonts w:ascii="Arial" w:hAnsi="Arial" w:cs="Arial"/>
        </w:rPr>
      </w:pPr>
    </w:p>
    <w:p w:rsidR="00DB211F" w:rsidRDefault="00970792" w:rsidP="001F009E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drawing>
          <wp:inline distT="0" distB="0" distL="0" distR="0" wp14:anchorId="6221C00E">
            <wp:extent cx="6400800" cy="4467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C0" w:rsidRDefault="00F029C0" w:rsidP="00797BA1">
      <w:pPr>
        <w:rPr>
          <w:rFonts w:ascii="Arial" w:hAnsi="Arial" w:cs="Arial"/>
        </w:rPr>
      </w:pPr>
    </w:p>
    <w:p w:rsidR="00F029C0" w:rsidRDefault="00F029C0" w:rsidP="00797BA1">
      <w:pPr>
        <w:rPr>
          <w:rFonts w:ascii="Arial" w:hAnsi="Arial" w:cs="Arial"/>
        </w:rPr>
      </w:pPr>
    </w:p>
    <w:p w:rsidR="005531B1" w:rsidRPr="00793FD3" w:rsidRDefault="00793FD3" w:rsidP="00797BA1">
      <w:pPr>
        <w:rPr>
          <w:rFonts w:ascii="Arial" w:hAnsi="Arial" w:cs="Arial"/>
          <w:b/>
        </w:rPr>
      </w:pPr>
      <w:r w:rsidRPr="00793FD3">
        <w:rPr>
          <w:rFonts w:ascii="Arial" w:hAnsi="Arial" w:cs="Arial"/>
          <w:b/>
        </w:rPr>
        <w:t>12.0 Other Maps</w:t>
      </w:r>
    </w:p>
    <w:p w:rsidR="005531B1" w:rsidRPr="005E5FB5" w:rsidRDefault="007B5D9F" w:rsidP="00797BA1">
      <w:pPr>
        <w:rPr>
          <w:rFonts w:ascii="Arial" w:hAnsi="Arial" w:cs="Arial"/>
        </w:rPr>
      </w:pPr>
      <w:r w:rsidRPr="005E5FB5">
        <w:rPr>
          <w:rFonts w:ascii="Arial" w:hAnsi="Arial" w:cs="Arial"/>
        </w:rPr>
        <w:t>MAPS OF SURROUNDING AREA</w:t>
      </w:r>
    </w:p>
    <w:p w:rsidR="005531B1" w:rsidRDefault="00970792" w:rsidP="0031671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lastRenderedPageBreak/>
        <w:drawing>
          <wp:inline distT="0" distB="0" distL="0" distR="0">
            <wp:extent cx="5086350" cy="382139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78" cy="38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B1" w:rsidRPr="005E5FB5" w:rsidRDefault="00970792" w:rsidP="00797BA1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95925" cy="4219575"/>
                <wp:effectExtent l="9525" t="9525" r="9525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758" w:rsidRDefault="0097079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5476875" cy="41148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2.75pt;height:332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">
                <v:textbox style="mso-fit-shape-to-text:t">
                  <w:txbxContent>
                    <w:p w:rsidR="00480758" w:rsidRDefault="0097079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5476875" cy="41148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411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1B1" w:rsidRPr="005E5FB5" w:rsidRDefault="005531B1" w:rsidP="00797BA1">
      <w:pPr>
        <w:rPr>
          <w:rFonts w:ascii="Arial" w:hAnsi="Arial" w:cs="Arial"/>
          <w:highlight w:val="yellow"/>
        </w:rPr>
      </w:pPr>
    </w:p>
    <w:p w:rsidR="005531B1" w:rsidRPr="005E5FB5" w:rsidRDefault="00534856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Landfill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531B1" w:rsidRPr="005E5FB5">
        <w:rPr>
          <w:rFonts w:ascii="Arial" w:hAnsi="Arial" w:cs="Arial"/>
        </w:rPr>
        <w:t xml:space="preserve">= Lot 242 </w:t>
      </w:r>
      <w:r w:rsidR="007B5D9F" w:rsidRPr="005E5FB5">
        <w:rPr>
          <w:rFonts w:ascii="Arial" w:hAnsi="Arial" w:cs="Arial"/>
        </w:rPr>
        <w:t xml:space="preserve">DP 751250 </w:t>
      </w:r>
      <w:r w:rsidR="005531B1" w:rsidRPr="005E5FB5">
        <w:rPr>
          <w:rFonts w:ascii="Arial" w:hAnsi="Arial" w:cs="Arial"/>
        </w:rPr>
        <w:t>Anthony Road Bargo</w:t>
      </w:r>
      <w:r w:rsidR="007B5D9F" w:rsidRPr="005E5FB5">
        <w:rPr>
          <w:rFonts w:ascii="Arial" w:hAnsi="Arial" w:cs="Arial"/>
        </w:rPr>
        <w:t xml:space="preserve"> + closed road</w:t>
      </w:r>
    </w:p>
    <w:p w:rsidR="005531B1" w:rsidRPr="005E5FB5" w:rsidRDefault="005531B1" w:rsidP="00797BA1">
      <w:p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Nearest property </w:t>
      </w:r>
      <w:r w:rsidRPr="005E5FB5">
        <w:rPr>
          <w:rFonts w:ascii="Arial" w:hAnsi="Arial" w:cs="Arial"/>
        </w:rPr>
        <w:tab/>
        <w:t xml:space="preserve">= Lot 125 DP 10336 Number 95 </w:t>
      </w:r>
      <w:proofErr w:type="spellStart"/>
      <w:r w:rsidRPr="005E5FB5">
        <w:rPr>
          <w:rFonts w:ascii="Arial" w:hAnsi="Arial" w:cs="Arial"/>
        </w:rPr>
        <w:t>Ironbarks</w:t>
      </w:r>
      <w:proofErr w:type="spellEnd"/>
      <w:r w:rsidRPr="005E5FB5">
        <w:rPr>
          <w:rFonts w:ascii="Arial" w:hAnsi="Arial" w:cs="Arial"/>
        </w:rPr>
        <w:t xml:space="preserve"> Road Bargo</w:t>
      </w:r>
    </w:p>
    <w:p w:rsidR="005531B1" w:rsidRDefault="00534856" w:rsidP="00797BA1">
      <w:pPr>
        <w:rPr>
          <w:rFonts w:ascii="Arial" w:hAnsi="Arial" w:cs="Arial"/>
        </w:rPr>
      </w:pPr>
      <w:r>
        <w:rPr>
          <w:rFonts w:ascii="Arial" w:hAnsi="Arial" w:cs="Arial"/>
        </w:rPr>
        <w:t>Other property</w:t>
      </w:r>
      <w:r>
        <w:rPr>
          <w:rFonts w:ascii="Arial" w:hAnsi="Arial" w:cs="Arial"/>
        </w:rPr>
        <w:tab/>
      </w:r>
      <w:r w:rsidR="005531B1" w:rsidRPr="005E5FB5">
        <w:rPr>
          <w:rFonts w:ascii="Arial" w:hAnsi="Arial" w:cs="Arial"/>
        </w:rPr>
        <w:t>= Lot 245 DP 751250 125 Anthony Road Bargo</w:t>
      </w:r>
    </w:p>
    <w:p w:rsidR="00316717" w:rsidRDefault="00316717" w:rsidP="00797BA1">
      <w:pPr>
        <w:rPr>
          <w:rFonts w:ascii="Arial" w:hAnsi="Arial" w:cs="Arial"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  <w:r w:rsidRPr="00316717">
        <w:rPr>
          <w:rFonts w:ascii="Arial" w:hAnsi="Arial" w:cs="Arial"/>
          <w:b/>
        </w:rPr>
        <w:t>Testing Points</w:t>
      </w: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797BA1">
      <w:pPr>
        <w:rPr>
          <w:rFonts w:ascii="Arial" w:hAnsi="Arial" w:cs="Arial"/>
          <w:b/>
        </w:rPr>
      </w:pPr>
    </w:p>
    <w:p w:rsidR="00316717" w:rsidRDefault="00316717" w:rsidP="003167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AU" w:eastAsia="en-AU"/>
        </w:rPr>
        <w:drawing>
          <wp:inline distT="0" distB="0" distL="0" distR="0">
            <wp:extent cx="5069386" cy="7178967"/>
            <wp:effectExtent l="0" t="0" r="0" b="3175"/>
            <wp:docPr id="5" name="Picture 5" descr="\\ptprad01\UserData$\DMeehan\Desktop\BargoSampling Points Revised December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tprad01\UserData$\DMeehan\Desktop\BargoSampling Points Revised December 20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6" cy="71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0F" w:rsidRPr="005E5FB5" w:rsidRDefault="00C53EE4" w:rsidP="00797BA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lastRenderedPageBreak/>
        <w:t xml:space="preserve">13.0 </w:t>
      </w:r>
      <w:r w:rsidR="007B5D9F" w:rsidRPr="00C53EE4">
        <w:rPr>
          <w:rFonts w:ascii="Arial" w:hAnsi="Arial" w:cs="Arial"/>
          <w:b/>
        </w:rPr>
        <w:t>Risk of harm limitation</w:t>
      </w:r>
    </w:p>
    <w:p w:rsidR="007B5D9F" w:rsidRPr="00C53EE4" w:rsidRDefault="007B5D9F" w:rsidP="00797BA1">
      <w:pPr>
        <w:rPr>
          <w:rFonts w:ascii="Arial" w:hAnsi="Arial" w:cs="Arial"/>
          <w:b/>
        </w:rPr>
      </w:pPr>
      <w:r w:rsidRPr="00C53EE4">
        <w:rPr>
          <w:rFonts w:ascii="Arial" w:hAnsi="Arial" w:cs="Arial"/>
          <w:b/>
        </w:rPr>
        <w:t>1</w:t>
      </w:r>
      <w:r w:rsidR="00C53EE4" w:rsidRPr="00C53EE4">
        <w:rPr>
          <w:rFonts w:ascii="Arial" w:hAnsi="Arial" w:cs="Arial"/>
          <w:b/>
        </w:rPr>
        <w:t xml:space="preserve">) </w:t>
      </w:r>
      <w:r w:rsidRPr="00C53EE4">
        <w:rPr>
          <w:rFonts w:ascii="Arial" w:hAnsi="Arial" w:cs="Arial"/>
          <w:b/>
        </w:rPr>
        <w:t>Fire</w:t>
      </w:r>
    </w:p>
    <w:p w:rsidR="007B5D9F" w:rsidRPr="00C53EE4" w:rsidRDefault="007B5D9F" w:rsidP="00797BA1">
      <w:pPr>
        <w:rPr>
          <w:rFonts w:ascii="Arial" w:hAnsi="Arial" w:cs="Arial"/>
          <w:b/>
        </w:rPr>
      </w:pPr>
      <w:r w:rsidRPr="00C53EE4">
        <w:rPr>
          <w:rFonts w:ascii="Arial" w:hAnsi="Arial" w:cs="Arial"/>
          <w:b/>
        </w:rPr>
        <w:t>Summer Season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704E6F" w:rsidRPr="005E5FB5">
        <w:rPr>
          <w:rFonts w:ascii="Arial" w:hAnsi="Arial" w:cs="Arial"/>
        </w:rPr>
        <w:t>Vegetation within 50</w:t>
      </w:r>
      <w:r w:rsidR="007B5D9F" w:rsidRPr="005E5FB5">
        <w:rPr>
          <w:rFonts w:ascii="Arial" w:hAnsi="Arial" w:cs="Arial"/>
        </w:rPr>
        <w:t xml:space="preserve"> m of the areas used for </w:t>
      </w:r>
      <w:r w:rsidR="00D1005E">
        <w:rPr>
          <w:rFonts w:ascii="Arial" w:hAnsi="Arial" w:cs="Arial"/>
        </w:rPr>
        <w:t xml:space="preserve">garden </w:t>
      </w:r>
      <w:r w:rsidR="00D1005E" w:rsidRPr="0005223A">
        <w:rPr>
          <w:rFonts w:ascii="Arial" w:hAnsi="Arial" w:cs="Arial"/>
        </w:rPr>
        <w:t>organics</w:t>
      </w:r>
      <w:r w:rsidR="007B5D9F" w:rsidRPr="0005223A">
        <w:rPr>
          <w:rFonts w:ascii="Arial" w:hAnsi="Arial" w:cs="Arial"/>
        </w:rPr>
        <w:t xml:space="preserve"> storage and</w:t>
      </w:r>
      <w:r w:rsidR="007B5D9F" w:rsidRPr="005E5FB5">
        <w:rPr>
          <w:rFonts w:ascii="Arial" w:hAnsi="Arial" w:cs="Arial"/>
        </w:rPr>
        <w:t xml:space="preserve"> processing will be removed and a fire break provided in the vicinity of the landfill cell.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7B5D9F" w:rsidRPr="005E5FB5">
        <w:rPr>
          <w:rFonts w:ascii="Arial" w:hAnsi="Arial" w:cs="Arial"/>
        </w:rPr>
        <w:t>The water tanker will be serviced and trialed to ensure vehicle fully operational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iii) </w:t>
      </w:r>
      <w:r w:rsidR="007B5D9F" w:rsidRPr="005E5FB5">
        <w:rPr>
          <w:rFonts w:ascii="Arial" w:hAnsi="Arial" w:cs="Arial"/>
        </w:rPr>
        <w:t>Vegetation piles of non</w:t>
      </w:r>
      <w:r w:rsidR="0005223A">
        <w:rPr>
          <w:rFonts w:ascii="Arial" w:hAnsi="Arial" w:cs="Arial"/>
        </w:rPr>
        <w:t>-</w:t>
      </w:r>
      <w:r w:rsidR="007B5D9F" w:rsidRPr="005E5FB5">
        <w:rPr>
          <w:rFonts w:ascii="Arial" w:hAnsi="Arial" w:cs="Arial"/>
        </w:rPr>
        <w:t>processed material to be reduced to a minimum.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iv) </w:t>
      </w:r>
      <w:r w:rsidR="007B5D9F" w:rsidRPr="005E5FB5">
        <w:rPr>
          <w:rFonts w:ascii="Arial" w:hAnsi="Arial" w:cs="Arial"/>
        </w:rPr>
        <w:t xml:space="preserve">Material landfilled to be covered on a daily basis with 150mm soil </w:t>
      </w:r>
      <w:r w:rsidR="00704E6F" w:rsidRPr="005E5FB5">
        <w:rPr>
          <w:rFonts w:ascii="Arial" w:hAnsi="Arial" w:cs="Arial"/>
        </w:rPr>
        <w:t xml:space="preserve">or an approved alternate cover system </w:t>
      </w:r>
      <w:r w:rsidR="007B5D9F" w:rsidRPr="005E5FB5">
        <w:rPr>
          <w:rFonts w:ascii="Arial" w:hAnsi="Arial" w:cs="Arial"/>
        </w:rPr>
        <w:t>while intermediate cover of 300 mm to be provided to areas to be exposed for more than 90 days.</w:t>
      </w:r>
    </w:p>
    <w:p w:rsidR="00F1618E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v) </w:t>
      </w:r>
      <w:r w:rsidR="00F1618E" w:rsidRPr="005E5FB5">
        <w:rPr>
          <w:rFonts w:ascii="Arial" w:hAnsi="Arial" w:cs="Arial"/>
        </w:rPr>
        <w:t>Discussion will occur with officers from the NSW Rural Fire Service and any recommendations carried out</w:t>
      </w:r>
      <w:r w:rsidR="00A07ED8" w:rsidRPr="005E5FB5">
        <w:rPr>
          <w:rFonts w:ascii="Arial" w:hAnsi="Arial" w:cs="Arial"/>
        </w:rPr>
        <w:t xml:space="preserve"> each year before the fire season commences</w:t>
      </w:r>
      <w:r w:rsidR="00F1618E" w:rsidRPr="005E5FB5">
        <w:rPr>
          <w:rFonts w:ascii="Arial" w:hAnsi="Arial" w:cs="Arial"/>
        </w:rPr>
        <w:t>.</w:t>
      </w:r>
    </w:p>
    <w:p w:rsidR="0086190B" w:rsidRPr="005E5FB5" w:rsidRDefault="0086190B" w:rsidP="00797BA1">
      <w:pPr>
        <w:rPr>
          <w:rFonts w:ascii="Arial" w:hAnsi="Arial" w:cs="Arial"/>
        </w:rPr>
      </w:pPr>
    </w:p>
    <w:p w:rsidR="0086190B" w:rsidRPr="005E5FB5" w:rsidRDefault="0086190B" w:rsidP="00797BA1">
      <w:pPr>
        <w:rPr>
          <w:rFonts w:ascii="Arial" w:hAnsi="Arial" w:cs="Arial"/>
        </w:rPr>
      </w:pPr>
    </w:p>
    <w:p w:rsidR="007B5D9F" w:rsidRPr="00C53EE4" w:rsidRDefault="007B5D9F" w:rsidP="00797BA1">
      <w:pPr>
        <w:rPr>
          <w:rFonts w:ascii="Arial" w:hAnsi="Arial" w:cs="Arial"/>
          <w:b/>
        </w:rPr>
      </w:pPr>
      <w:r w:rsidRPr="00C53EE4">
        <w:rPr>
          <w:rFonts w:ascii="Arial" w:hAnsi="Arial" w:cs="Arial"/>
          <w:b/>
        </w:rPr>
        <w:t>2</w:t>
      </w:r>
      <w:r w:rsidR="00C53EE4" w:rsidRPr="00C53EE4">
        <w:rPr>
          <w:rFonts w:ascii="Arial" w:hAnsi="Arial" w:cs="Arial"/>
          <w:b/>
        </w:rPr>
        <w:t xml:space="preserve">) </w:t>
      </w:r>
      <w:r w:rsidRPr="00C53EE4">
        <w:rPr>
          <w:rFonts w:ascii="Arial" w:hAnsi="Arial" w:cs="Arial"/>
          <w:b/>
        </w:rPr>
        <w:t>Landslip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7B5D9F" w:rsidRPr="005E5FB5">
        <w:rPr>
          <w:rFonts w:ascii="Arial" w:hAnsi="Arial" w:cs="Arial"/>
        </w:rPr>
        <w:t>Surface water drainage channels to be maintained so as to ensure water transfer to surface water dams.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7B5D9F" w:rsidRPr="005E5FB5">
        <w:rPr>
          <w:rFonts w:ascii="Arial" w:hAnsi="Arial" w:cs="Arial"/>
        </w:rPr>
        <w:t>Regular inspection</w:t>
      </w:r>
      <w:r w:rsidR="00CF40E9" w:rsidRPr="005E5FB5">
        <w:rPr>
          <w:rFonts w:ascii="Arial" w:hAnsi="Arial" w:cs="Arial"/>
        </w:rPr>
        <w:t>s</w:t>
      </w:r>
      <w:r w:rsidR="007B5D9F" w:rsidRPr="005E5FB5">
        <w:rPr>
          <w:rFonts w:ascii="Arial" w:hAnsi="Arial" w:cs="Arial"/>
        </w:rPr>
        <w:t xml:space="preserve"> of eastern side slope to </w:t>
      </w:r>
      <w:r w:rsidR="00CF40E9" w:rsidRPr="005E5FB5">
        <w:rPr>
          <w:rFonts w:ascii="Arial" w:hAnsi="Arial" w:cs="Arial"/>
        </w:rPr>
        <w:t xml:space="preserve">be carried out to </w:t>
      </w:r>
      <w:r w:rsidR="007B5D9F" w:rsidRPr="005E5FB5">
        <w:rPr>
          <w:rFonts w:ascii="Arial" w:hAnsi="Arial" w:cs="Arial"/>
        </w:rPr>
        <w:t>detect any ea</w:t>
      </w:r>
      <w:r w:rsidR="00A07ED8" w:rsidRPr="005E5FB5">
        <w:rPr>
          <w:rFonts w:ascii="Arial" w:hAnsi="Arial" w:cs="Arial"/>
        </w:rPr>
        <w:t>rly evidence of ground movement following rain events</w:t>
      </w:r>
    </w:p>
    <w:p w:rsidR="00C53EE4" w:rsidRDefault="00C53EE4" w:rsidP="00797BA1">
      <w:pPr>
        <w:rPr>
          <w:rFonts w:ascii="Arial" w:hAnsi="Arial" w:cs="Arial"/>
        </w:rPr>
      </w:pPr>
    </w:p>
    <w:p w:rsidR="007B5D9F" w:rsidRPr="00C53EE4" w:rsidRDefault="007B5D9F" w:rsidP="00797BA1">
      <w:pPr>
        <w:rPr>
          <w:rFonts w:ascii="Arial" w:hAnsi="Arial" w:cs="Arial"/>
          <w:b/>
        </w:rPr>
      </w:pPr>
      <w:r w:rsidRPr="00C53EE4">
        <w:rPr>
          <w:rFonts w:ascii="Arial" w:hAnsi="Arial" w:cs="Arial"/>
          <w:b/>
        </w:rPr>
        <w:t>3</w:t>
      </w:r>
      <w:r w:rsidR="00C53EE4" w:rsidRPr="00C53EE4">
        <w:rPr>
          <w:rFonts w:ascii="Arial" w:hAnsi="Arial" w:cs="Arial"/>
          <w:b/>
        </w:rPr>
        <w:t xml:space="preserve">) </w:t>
      </w:r>
      <w:r w:rsidRPr="00C53EE4">
        <w:rPr>
          <w:rFonts w:ascii="Arial" w:hAnsi="Arial" w:cs="Arial"/>
          <w:b/>
        </w:rPr>
        <w:t>Used motor oil</w:t>
      </w:r>
    </w:p>
    <w:p w:rsidR="007B5D9F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CF40E9" w:rsidRPr="005E5FB5">
        <w:rPr>
          <w:rFonts w:ascii="Arial" w:hAnsi="Arial" w:cs="Arial"/>
        </w:rPr>
        <w:t>Oil storage tanks to be em</w:t>
      </w:r>
      <w:r w:rsidR="00A07ED8" w:rsidRPr="005E5FB5">
        <w:rPr>
          <w:rFonts w:ascii="Arial" w:hAnsi="Arial" w:cs="Arial"/>
        </w:rPr>
        <w:t>ptied when 90% full and metal outer container</w:t>
      </w:r>
      <w:r w:rsidR="00CF40E9" w:rsidRPr="005E5FB5">
        <w:rPr>
          <w:rFonts w:ascii="Arial" w:hAnsi="Arial" w:cs="Arial"/>
        </w:rPr>
        <w:t xml:space="preserve"> to be maintained to ensure waste oil does not flow on to the ground.</w:t>
      </w:r>
    </w:p>
    <w:p w:rsidR="00CF40E9" w:rsidRPr="005E5FB5" w:rsidRDefault="00C53EE4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CF40E9" w:rsidRPr="005E5FB5">
        <w:rPr>
          <w:rFonts w:ascii="Arial" w:hAnsi="Arial" w:cs="Arial"/>
        </w:rPr>
        <w:t>Emptying of the oil tanks to be undertaken in a responsible manner to avoid any oil spillages.</w:t>
      </w:r>
    </w:p>
    <w:p w:rsidR="00CF40E9" w:rsidRPr="005E5FB5" w:rsidRDefault="00CF40E9" w:rsidP="00797BA1">
      <w:pPr>
        <w:rPr>
          <w:rFonts w:ascii="Arial" w:hAnsi="Arial" w:cs="Arial"/>
        </w:rPr>
      </w:pPr>
    </w:p>
    <w:p w:rsidR="00CF40E9" w:rsidRPr="005E5FB5" w:rsidRDefault="00C53EE4" w:rsidP="00797B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14.0</w:t>
      </w:r>
      <w:r w:rsidRPr="00C0242B">
        <w:rPr>
          <w:rFonts w:ascii="Arial" w:hAnsi="Arial" w:cs="Arial"/>
          <w:b/>
        </w:rPr>
        <w:t xml:space="preserve"> </w:t>
      </w:r>
      <w:r w:rsidR="00CF40E9" w:rsidRPr="00C0242B">
        <w:rPr>
          <w:rFonts w:ascii="Arial" w:hAnsi="Arial" w:cs="Arial"/>
          <w:b/>
        </w:rPr>
        <w:t>Training</w:t>
      </w:r>
    </w:p>
    <w:p w:rsidR="00C0242B" w:rsidRDefault="00C0242B" w:rsidP="00797BA1">
      <w:pPr>
        <w:rPr>
          <w:rFonts w:ascii="Arial" w:hAnsi="Arial" w:cs="Arial"/>
        </w:rPr>
      </w:pPr>
      <w:r>
        <w:rPr>
          <w:rFonts w:ascii="Arial" w:hAnsi="Arial" w:cs="Arial"/>
        </w:rPr>
        <w:t>i) PRMP t</w:t>
      </w:r>
      <w:r w:rsidR="00CF40E9" w:rsidRPr="005E5FB5">
        <w:rPr>
          <w:rFonts w:ascii="Arial" w:hAnsi="Arial" w:cs="Arial"/>
        </w:rPr>
        <w:t xml:space="preserve">raining of </w:t>
      </w:r>
      <w:r w:rsidR="0005223A">
        <w:rPr>
          <w:rFonts w:ascii="Arial" w:hAnsi="Arial" w:cs="Arial"/>
        </w:rPr>
        <w:t xml:space="preserve">Gate / </w:t>
      </w:r>
      <w:r w:rsidR="00CF40E9" w:rsidRPr="005E5FB5">
        <w:rPr>
          <w:rFonts w:ascii="Arial" w:hAnsi="Arial" w:cs="Arial"/>
        </w:rPr>
        <w:t>Tip Attendants to be undertaken when staff first engaged</w:t>
      </w:r>
      <w:r>
        <w:rPr>
          <w:rFonts w:ascii="Arial" w:hAnsi="Arial" w:cs="Arial"/>
        </w:rPr>
        <w:t xml:space="preserve"> as part of overall induction program</w:t>
      </w:r>
      <w:r w:rsidR="00CF40E9" w:rsidRPr="005E5FB5">
        <w:rPr>
          <w:rFonts w:ascii="Arial" w:hAnsi="Arial" w:cs="Arial"/>
        </w:rPr>
        <w:t xml:space="preserve">. </w:t>
      </w:r>
    </w:p>
    <w:p w:rsidR="00CF40E9" w:rsidRPr="005E5FB5" w:rsidRDefault="00C0242B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ii) </w:t>
      </w:r>
      <w:r w:rsidR="00CF40E9" w:rsidRPr="005E5FB5">
        <w:rPr>
          <w:rFonts w:ascii="Arial" w:hAnsi="Arial" w:cs="Arial"/>
        </w:rPr>
        <w:t xml:space="preserve">Training updates </w:t>
      </w:r>
      <w:r>
        <w:rPr>
          <w:rFonts w:ascii="Arial" w:hAnsi="Arial" w:cs="Arial"/>
        </w:rPr>
        <w:t xml:space="preserve">of existing staff must </w:t>
      </w:r>
      <w:r w:rsidR="00CF40E9" w:rsidRPr="005E5FB5">
        <w:rPr>
          <w:rFonts w:ascii="Arial" w:hAnsi="Arial" w:cs="Arial"/>
        </w:rPr>
        <w:t>be carried out every 12 months</w:t>
      </w:r>
      <w:r w:rsidR="00705CEB" w:rsidRPr="005E5FB5">
        <w:rPr>
          <w:rFonts w:ascii="Arial" w:hAnsi="Arial" w:cs="Arial"/>
        </w:rPr>
        <w:t xml:space="preserve"> during May</w:t>
      </w:r>
      <w:r w:rsidR="00CF40E9" w:rsidRPr="005E5FB5">
        <w:rPr>
          <w:rFonts w:ascii="Arial" w:hAnsi="Arial" w:cs="Arial"/>
        </w:rPr>
        <w:t>.</w:t>
      </w:r>
    </w:p>
    <w:p w:rsidR="00C0242B" w:rsidRDefault="00C0242B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iii) </w:t>
      </w:r>
      <w:r w:rsidR="00CF40E9" w:rsidRPr="005E5FB5">
        <w:rPr>
          <w:rFonts w:ascii="Arial" w:hAnsi="Arial" w:cs="Arial"/>
        </w:rPr>
        <w:t xml:space="preserve">Training to include all matters documented in the PRMP. </w:t>
      </w:r>
    </w:p>
    <w:p w:rsidR="00CF40E9" w:rsidRPr="005E5FB5" w:rsidRDefault="00C0242B" w:rsidP="00797BA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iv) </w:t>
      </w:r>
      <w:r w:rsidR="00CF40E9" w:rsidRPr="005E5FB5">
        <w:rPr>
          <w:rFonts w:ascii="Arial" w:hAnsi="Arial" w:cs="Arial"/>
        </w:rPr>
        <w:t>Tip</w:t>
      </w:r>
      <w:proofErr w:type="gramEnd"/>
      <w:r w:rsidR="00CF40E9" w:rsidRPr="005E5FB5">
        <w:rPr>
          <w:rFonts w:ascii="Arial" w:hAnsi="Arial" w:cs="Arial"/>
        </w:rPr>
        <w:t xml:space="preserve"> Attendant to sign a copy of the plan certifying that the training has taken place with the signed copy forwarded to Council.</w:t>
      </w:r>
    </w:p>
    <w:p w:rsidR="00C0242B" w:rsidRDefault="00C0242B" w:rsidP="00797B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v) </w:t>
      </w:r>
      <w:r w:rsidR="00CF40E9" w:rsidRPr="005E5FB5">
        <w:rPr>
          <w:rFonts w:ascii="Arial" w:hAnsi="Arial" w:cs="Arial"/>
        </w:rPr>
        <w:t xml:space="preserve">Operation Contractor to be trained when engaged. </w:t>
      </w:r>
    </w:p>
    <w:p w:rsidR="00CF40E9" w:rsidRPr="005E5FB5" w:rsidRDefault="00C0242B" w:rsidP="00797BA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vi) </w:t>
      </w:r>
      <w:r w:rsidR="00CF40E9" w:rsidRPr="005E5FB5">
        <w:rPr>
          <w:rFonts w:ascii="Arial" w:hAnsi="Arial" w:cs="Arial"/>
        </w:rPr>
        <w:t>The</w:t>
      </w:r>
      <w:proofErr w:type="gramEnd"/>
      <w:r w:rsidR="00CF40E9" w:rsidRPr="005E5FB5">
        <w:rPr>
          <w:rFonts w:ascii="Arial" w:hAnsi="Arial" w:cs="Arial"/>
        </w:rPr>
        <w:t xml:space="preserve"> issue of pollution responses to be a permanent agenda item at the Bargo Waste Management Centre Contract Meetings.</w:t>
      </w:r>
    </w:p>
    <w:p w:rsidR="00704E6F" w:rsidRDefault="00C0242B" w:rsidP="00797BA1">
      <w:pPr>
        <w:rPr>
          <w:rFonts w:ascii="Arial" w:hAnsi="Arial" w:cs="Arial"/>
        </w:rPr>
      </w:pPr>
      <w:r>
        <w:rPr>
          <w:rFonts w:ascii="Arial" w:hAnsi="Arial" w:cs="Arial"/>
        </w:rPr>
        <w:t>vii) Initial t</w:t>
      </w:r>
      <w:r w:rsidR="00704E6F" w:rsidRPr="005E5FB5">
        <w:rPr>
          <w:rFonts w:ascii="Arial" w:hAnsi="Arial" w:cs="Arial"/>
        </w:rPr>
        <w:t>raining of Operations Contractor undertaken on 26/6/2012</w:t>
      </w:r>
    </w:p>
    <w:p w:rsidR="00497C45" w:rsidRPr="005E5FB5" w:rsidRDefault="00497C45" w:rsidP="00797BA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viii</w:t>
      </w:r>
      <w:proofErr w:type="gramEnd"/>
      <w:r>
        <w:rPr>
          <w:rFonts w:ascii="Arial" w:hAnsi="Arial" w:cs="Arial"/>
        </w:rPr>
        <w:t>) Updated training of Operations Contractor each May (2013</w:t>
      </w:r>
      <w:r w:rsidR="0005223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2014</w:t>
      </w:r>
      <w:r w:rsidR="0005223A">
        <w:rPr>
          <w:rFonts w:ascii="Arial" w:hAnsi="Arial" w:cs="Arial"/>
        </w:rPr>
        <w:t>, 2015 &amp; 2016</w:t>
      </w:r>
      <w:r>
        <w:rPr>
          <w:rFonts w:ascii="Arial" w:hAnsi="Arial" w:cs="Arial"/>
        </w:rPr>
        <w:t xml:space="preserve">) </w:t>
      </w:r>
    </w:p>
    <w:p w:rsidR="00CF40E9" w:rsidRPr="005E5FB5" w:rsidRDefault="00CF40E9" w:rsidP="00797BA1">
      <w:pPr>
        <w:rPr>
          <w:rFonts w:ascii="Arial" w:hAnsi="Arial" w:cs="Arial"/>
        </w:rPr>
      </w:pPr>
    </w:p>
    <w:p w:rsidR="00F1618E" w:rsidRDefault="00C0242B" w:rsidP="00797B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15.0 </w:t>
      </w:r>
      <w:r w:rsidR="00B91D82" w:rsidRPr="00C0242B">
        <w:rPr>
          <w:rFonts w:ascii="Arial" w:hAnsi="Arial" w:cs="Arial"/>
          <w:b/>
        </w:rPr>
        <w:t>Plan T</w:t>
      </w:r>
      <w:r>
        <w:rPr>
          <w:rFonts w:ascii="Arial" w:hAnsi="Arial" w:cs="Arial"/>
          <w:b/>
        </w:rPr>
        <w:t xml:space="preserve">raining </w:t>
      </w:r>
      <w:r w:rsidR="00B91D82" w:rsidRPr="00C0242B">
        <w:rPr>
          <w:rFonts w:ascii="Arial" w:hAnsi="Arial" w:cs="Arial"/>
          <w:b/>
        </w:rPr>
        <w:t>Date</w:t>
      </w:r>
    </w:p>
    <w:p w:rsidR="00497C45" w:rsidRPr="00C0242B" w:rsidRDefault="00497C45" w:rsidP="00797BA1">
      <w:pPr>
        <w:rPr>
          <w:rFonts w:ascii="Arial" w:hAnsi="Arial" w:cs="Arial"/>
          <w:b/>
        </w:rPr>
      </w:pPr>
    </w:p>
    <w:p w:rsidR="00B91D82" w:rsidRPr="005E5FB5" w:rsidRDefault="00C0242B" w:rsidP="00C0242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705CEB" w:rsidRPr="005E5FB5">
        <w:rPr>
          <w:rFonts w:ascii="Arial" w:hAnsi="Arial" w:cs="Arial"/>
        </w:rPr>
        <w:t xml:space="preserve">The annual </w:t>
      </w:r>
      <w:r>
        <w:rPr>
          <w:rFonts w:ascii="Arial" w:hAnsi="Arial" w:cs="Arial"/>
        </w:rPr>
        <w:t xml:space="preserve">Training </w:t>
      </w:r>
      <w:r w:rsidR="00705CEB" w:rsidRPr="005E5FB5">
        <w:rPr>
          <w:rFonts w:ascii="Arial" w:hAnsi="Arial" w:cs="Arial"/>
        </w:rPr>
        <w:t xml:space="preserve">will be undertaken by the </w:t>
      </w:r>
      <w:r w:rsidR="0005223A">
        <w:rPr>
          <w:rFonts w:ascii="Arial" w:hAnsi="Arial" w:cs="Arial"/>
        </w:rPr>
        <w:t xml:space="preserve">J &amp; C Facilities </w:t>
      </w:r>
      <w:r w:rsidR="00705CEB" w:rsidRPr="005E5FB5">
        <w:rPr>
          <w:rFonts w:ascii="Arial" w:hAnsi="Arial" w:cs="Arial"/>
        </w:rPr>
        <w:t xml:space="preserve">Management </w:t>
      </w:r>
      <w:r>
        <w:rPr>
          <w:rFonts w:ascii="Arial" w:hAnsi="Arial" w:cs="Arial"/>
        </w:rPr>
        <w:t>during May 201</w:t>
      </w:r>
      <w:r w:rsidR="0005223A">
        <w:rPr>
          <w:rFonts w:ascii="Arial" w:hAnsi="Arial" w:cs="Arial"/>
        </w:rPr>
        <w:t>6</w:t>
      </w:r>
    </w:p>
    <w:p w:rsidR="00705CEB" w:rsidRPr="005E5FB5" w:rsidRDefault="00705CEB" w:rsidP="00797BA1">
      <w:pPr>
        <w:rPr>
          <w:rFonts w:ascii="Arial" w:hAnsi="Arial" w:cs="Arial"/>
        </w:rPr>
      </w:pPr>
    </w:p>
    <w:p w:rsidR="00705CEB" w:rsidRPr="00C0242B" w:rsidRDefault="00C0242B" w:rsidP="00C0242B">
      <w:pPr>
        <w:rPr>
          <w:rFonts w:ascii="Arial" w:hAnsi="Arial" w:cs="Arial"/>
          <w:b/>
        </w:rPr>
      </w:pPr>
      <w:r w:rsidRPr="00C0242B">
        <w:rPr>
          <w:rFonts w:ascii="Arial" w:hAnsi="Arial" w:cs="Arial"/>
          <w:b/>
        </w:rPr>
        <w:t>16.0</w:t>
      </w:r>
      <w:r w:rsidR="00705CEB" w:rsidRPr="00C0242B">
        <w:rPr>
          <w:rFonts w:ascii="Arial" w:hAnsi="Arial" w:cs="Arial"/>
          <w:b/>
        </w:rPr>
        <w:t xml:space="preserve"> Plan Updated</w:t>
      </w:r>
      <w:r w:rsidR="00B91D82" w:rsidRPr="00C0242B">
        <w:rPr>
          <w:rFonts w:ascii="Arial" w:hAnsi="Arial" w:cs="Arial"/>
          <w:b/>
        </w:rPr>
        <w:t xml:space="preserve"> Date</w:t>
      </w:r>
    </w:p>
    <w:p w:rsidR="00705CEB" w:rsidRPr="005E5FB5" w:rsidRDefault="00704E6F" w:rsidP="00705CEB">
      <w:p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     </w:t>
      </w:r>
      <w:r w:rsidR="00497C45">
        <w:rPr>
          <w:rFonts w:ascii="Arial" w:hAnsi="Arial" w:cs="Arial"/>
        </w:rPr>
        <w:t>April</w:t>
      </w:r>
      <w:r w:rsidR="00C0242B">
        <w:rPr>
          <w:rFonts w:ascii="Arial" w:hAnsi="Arial" w:cs="Arial"/>
        </w:rPr>
        <w:t xml:space="preserve"> </w:t>
      </w:r>
      <w:r w:rsidR="00705CEB" w:rsidRPr="005E5FB5">
        <w:rPr>
          <w:rFonts w:ascii="Arial" w:hAnsi="Arial" w:cs="Arial"/>
        </w:rPr>
        <w:t>201</w:t>
      </w:r>
      <w:r w:rsidR="0005223A">
        <w:rPr>
          <w:rFonts w:ascii="Arial" w:hAnsi="Arial" w:cs="Arial"/>
        </w:rPr>
        <w:t>6</w:t>
      </w:r>
    </w:p>
    <w:p w:rsidR="00F1618E" w:rsidRPr="005E5FB5" w:rsidRDefault="00F1618E" w:rsidP="00797BA1">
      <w:pPr>
        <w:rPr>
          <w:rFonts w:ascii="Arial" w:hAnsi="Arial" w:cs="Arial"/>
        </w:rPr>
      </w:pPr>
    </w:p>
    <w:p w:rsidR="0086190B" w:rsidRPr="005E5FB5" w:rsidRDefault="0086190B" w:rsidP="00797BA1">
      <w:pPr>
        <w:rPr>
          <w:rFonts w:ascii="Arial" w:hAnsi="Arial" w:cs="Arial"/>
        </w:rPr>
      </w:pPr>
    </w:p>
    <w:p w:rsidR="00F1618E" w:rsidRDefault="00C0242B" w:rsidP="00797BA1">
      <w:pPr>
        <w:rPr>
          <w:rFonts w:ascii="Arial" w:hAnsi="Arial" w:cs="Arial"/>
          <w:b/>
        </w:rPr>
      </w:pPr>
      <w:r w:rsidRPr="00C0242B">
        <w:rPr>
          <w:rFonts w:ascii="Arial" w:hAnsi="Arial" w:cs="Arial"/>
          <w:b/>
        </w:rPr>
        <w:t xml:space="preserve">16.0 </w:t>
      </w:r>
      <w:r w:rsidR="00F1618E" w:rsidRPr="00C0242B">
        <w:rPr>
          <w:rFonts w:ascii="Arial" w:hAnsi="Arial" w:cs="Arial"/>
          <w:b/>
        </w:rPr>
        <w:t xml:space="preserve">Plan </w:t>
      </w:r>
      <w:r w:rsidR="00B91D82" w:rsidRPr="00C0242B">
        <w:rPr>
          <w:rFonts w:ascii="Arial" w:hAnsi="Arial" w:cs="Arial"/>
          <w:b/>
        </w:rPr>
        <w:t>testing and maintenance</w:t>
      </w:r>
    </w:p>
    <w:p w:rsidR="00C0242B" w:rsidRPr="00C0242B" w:rsidRDefault="00C0242B" w:rsidP="00797BA1">
      <w:pPr>
        <w:rPr>
          <w:rFonts w:ascii="Arial" w:hAnsi="Arial" w:cs="Arial"/>
          <w:b/>
        </w:rPr>
      </w:pPr>
    </w:p>
    <w:p w:rsidR="00C0242B" w:rsidRDefault="00F1618E" w:rsidP="00C0242B">
      <w:pPr>
        <w:numPr>
          <w:ilvl w:val="0"/>
          <w:numId w:val="2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 xml:space="preserve">Details of the Plan </w:t>
      </w:r>
      <w:r w:rsidR="00B91D82" w:rsidRPr="005E5FB5">
        <w:rPr>
          <w:rFonts w:ascii="Arial" w:hAnsi="Arial" w:cs="Arial"/>
        </w:rPr>
        <w:t>testing and maintenance</w:t>
      </w:r>
      <w:r w:rsidRPr="005E5FB5">
        <w:rPr>
          <w:rFonts w:ascii="Arial" w:hAnsi="Arial" w:cs="Arial"/>
        </w:rPr>
        <w:t xml:space="preserve"> will be recorded in the minutes of the Bargo Waste Management Centre Contract Meeting.</w:t>
      </w:r>
    </w:p>
    <w:p w:rsidR="00C0242B" w:rsidRDefault="00B91D82" w:rsidP="00797BA1">
      <w:pPr>
        <w:numPr>
          <w:ilvl w:val="0"/>
          <w:numId w:val="2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The annual t</w:t>
      </w:r>
      <w:r w:rsidR="00C0242B">
        <w:rPr>
          <w:rFonts w:ascii="Arial" w:hAnsi="Arial" w:cs="Arial"/>
        </w:rPr>
        <w:t xml:space="preserve">raining </w:t>
      </w:r>
      <w:r w:rsidRPr="005E5FB5">
        <w:rPr>
          <w:rFonts w:ascii="Arial" w:hAnsi="Arial" w:cs="Arial"/>
        </w:rPr>
        <w:t>will be undertaken during May and will include the nomination of a pollution incident event and the actions to be taken.</w:t>
      </w:r>
    </w:p>
    <w:p w:rsidR="00B91D82" w:rsidRPr="005E5FB5" w:rsidRDefault="00B91D82" w:rsidP="00797BA1">
      <w:pPr>
        <w:numPr>
          <w:ilvl w:val="0"/>
          <w:numId w:val="25"/>
        </w:numPr>
        <w:rPr>
          <w:rFonts w:ascii="Arial" w:hAnsi="Arial" w:cs="Arial"/>
        </w:rPr>
      </w:pPr>
      <w:r w:rsidRPr="005E5FB5">
        <w:rPr>
          <w:rFonts w:ascii="Arial" w:hAnsi="Arial" w:cs="Arial"/>
        </w:rPr>
        <w:t>Testing will also within one month after any actual pollution events.</w:t>
      </w:r>
    </w:p>
    <w:p w:rsidR="00C0242B" w:rsidRDefault="00C0242B" w:rsidP="00797BA1">
      <w:pPr>
        <w:rPr>
          <w:rFonts w:ascii="Arial" w:hAnsi="Arial" w:cs="Arial"/>
        </w:rPr>
      </w:pPr>
    </w:p>
    <w:p w:rsidR="00A07ED8" w:rsidRDefault="00C0242B" w:rsidP="00797BA1">
      <w:pPr>
        <w:rPr>
          <w:rFonts w:ascii="Arial" w:hAnsi="Arial" w:cs="Arial"/>
          <w:b/>
        </w:rPr>
      </w:pPr>
      <w:r w:rsidRPr="00C0242B">
        <w:rPr>
          <w:rFonts w:ascii="Arial" w:hAnsi="Arial" w:cs="Arial"/>
          <w:b/>
        </w:rPr>
        <w:t xml:space="preserve">17.0 Training plans for </w:t>
      </w:r>
      <w:r>
        <w:rPr>
          <w:rFonts w:ascii="Arial" w:hAnsi="Arial" w:cs="Arial"/>
          <w:b/>
        </w:rPr>
        <w:t>M</w:t>
      </w:r>
      <w:r w:rsidRPr="00C0242B">
        <w:rPr>
          <w:rFonts w:ascii="Arial" w:hAnsi="Arial" w:cs="Arial"/>
          <w:b/>
        </w:rPr>
        <w:t xml:space="preserve">ay </w:t>
      </w:r>
      <w:r w:rsidR="00704E6F" w:rsidRPr="00C0242B">
        <w:rPr>
          <w:rFonts w:ascii="Arial" w:hAnsi="Arial" w:cs="Arial"/>
          <w:b/>
        </w:rPr>
        <w:t>201</w:t>
      </w:r>
      <w:r w:rsidR="0005223A">
        <w:rPr>
          <w:rFonts w:ascii="Arial" w:hAnsi="Arial" w:cs="Arial"/>
          <w:b/>
        </w:rPr>
        <w:t>6</w:t>
      </w:r>
    </w:p>
    <w:p w:rsidR="00C0242B" w:rsidRPr="00C0242B" w:rsidRDefault="00C0242B" w:rsidP="00797BA1">
      <w:pPr>
        <w:rPr>
          <w:rFonts w:ascii="Arial" w:hAnsi="Arial" w:cs="Arial"/>
          <w:b/>
        </w:rPr>
      </w:pPr>
    </w:p>
    <w:p w:rsidR="00A07ED8" w:rsidRDefault="00A07ED8" w:rsidP="001A7E5C">
      <w:pPr>
        <w:ind w:left="720"/>
        <w:rPr>
          <w:rFonts w:ascii="Arial" w:hAnsi="Arial" w:cs="Arial"/>
          <w:b/>
        </w:rPr>
      </w:pPr>
      <w:r w:rsidRPr="001A7E5C">
        <w:rPr>
          <w:rFonts w:ascii="Arial" w:hAnsi="Arial" w:cs="Arial"/>
          <w:b/>
        </w:rPr>
        <w:t>PLAN REVIEW/TRAINING</w:t>
      </w:r>
      <w:r w:rsidR="001A7E5C">
        <w:rPr>
          <w:rFonts w:ascii="Arial" w:hAnsi="Arial" w:cs="Arial"/>
          <w:b/>
        </w:rPr>
        <w:t xml:space="preserve"> for the following person</w:t>
      </w:r>
      <w:r w:rsidR="000816AD">
        <w:rPr>
          <w:rFonts w:ascii="Arial" w:hAnsi="Arial" w:cs="Arial"/>
          <w:b/>
        </w:rPr>
        <w:t>n</w:t>
      </w:r>
      <w:r w:rsidR="001A7E5C">
        <w:rPr>
          <w:rFonts w:ascii="Arial" w:hAnsi="Arial" w:cs="Arial"/>
          <w:b/>
        </w:rPr>
        <w:t>el is required in May 201</w:t>
      </w:r>
      <w:r w:rsidR="0005223A">
        <w:rPr>
          <w:rFonts w:ascii="Arial" w:hAnsi="Arial" w:cs="Arial"/>
          <w:b/>
        </w:rPr>
        <w:t>6</w:t>
      </w:r>
      <w:r w:rsidR="001A7E5C">
        <w:rPr>
          <w:rFonts w:ascii="Arial" w:hAnsi="Arial" w:cs="Arial"/>
          <w:b/>
        </w:rPr>
        <w:t>;</w:t>
      </w:r>
    </w:p>
    <w:p w:rsidR="001A7E5C" w:rsidRDefault="001A7E5C" w:rsidP="001A7E5C">
      <w:pPr>
        <w:ind w:left="720"/>
        <w:rPr>
          <w:rFonts w:ascii="Arial" w:hAnsi="Arial" w:cs="Arial"/>
          <w:b/>
        </w:rPr>
      </w:pPr>
    </w:p>
    <w:p w:rsidR="00F93197" w:rsidRPr="005E5FB5" w:rsidRDefault="001A7E5C" w:rsidP="001A7E5C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i) </w:t>
      </w:r>
      <w:r>
        <w:rPr>
          <w:rFonts w:ascii="Arial" w:hAnsi="Arial" w:cs="Arial"/>
          <w:b/>
        </w:rPr>
        <w:tab/>
        <w:t>N</w:t>
      </w:r>
      <w:r w:rsidRPr="001A7E5C">
        <w:rPr>
          <w:rFonts w:ascii="Arial" w:hAnsi="Arial" w:cs="Arial"/>
          <w:b/>
        </w:rPr>
        <w:t>ame</w:t>
      </w:r>
      <w:r w:rsidR="00A07ED8" w:rsidRPr="005E5FB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90DEE" w:rsidRPr="005E5FB5">
        <w:rPr>
          <w:rFonts w:ascii="Arial" w:hAnsi="Arial" w:cs="Arial"/>
        </w:rPr>
        <w:t>John Ghassibe</w:t>
      </w:r>
      <w:r w:rsidR="00A07ED8" w:rsidRPr="005E5FB5">
        <w:rPr>
          <w:rFonts w:ascii="Arial" w:hAnsi="Arial" w:cs="Arial"/>
        </w:rPr>
        <w:tab/>
      </w:r>
      <w:r w:rsidR="00A07ED8" w:rsidRPr="005E5FB5">
        <w:rPr>
          <w:rFonts w:ascii="Arial" w:hAnsi="Arial" w:cs="Arial"/>
        </w:rPr>
        <w:tab/>
      </w:r>
    </w:p>
    <w:p w:rsidR="001A7E5C" w:rsidRDefault="00A07ED8" w:rsidP="001A7E5C">
      <w:pPr>
        <w:ind w:firstLine="720"/>
        <w:rPr>
          <w:rFonts w:ascii="Arial" w:hAnsi="Arial" w:cs="Arial"/>
        </w:rPr>
      </w:pPr>
      <w:r w:rsidRPr="001A7E5C">
        <w:rPr>
          <w:rFonts w:ascii="Arial" w:hAnsi="Arial" w:cs="Arial"/>
          <w:b/>
        </w:rPr>
        <w:t>P</w:t>
      </w:r>
      <w:r w:rsidR="001A7E5C" w:rsidRPr="001A7E5C">
        <w:rPr>
          <w:rFonts w:ascii="Arial" w:hAnsi="Arial" w:cs="Arial"/>
          <w:b/>
        </w:rPr>
        <w:t>osition</w:t>
      </w:r>
      <w:r w:rsidR="00E90DEE" w:rsidRPr="005E5FB5">
        <w:rPr>
          <w:rFonts w:ascii="Arial" w:hAnsi="Arial" w:cs="Arial"/>
        </w:rPr>
        <w:tab/>
        <w:t>Landfill Operations Contractor</w:t>
      </w:r>
    </w:p>
    <w:p w:rsidR="00E90DEE" w:rsidRDefault="001A7E5C" w:rsidP="001A7E5C">
      <w:pPr>
        <w:rPr>
          <w:rFonts w:ascii="Arial" w:hAnsi="Arial" w:cs="Arial"/>
        </w:rPr>
      </w:pPr>
      <w:r w:rsidRPr="001A7E5C">
        <w:rPr>
          <w:rFonts w:ascii="Arial" w:hAnsi="Arial" w:cs="Arial"/>
          <w:b/>
        </w:rPr>
        <w:t>ii)</w:t>
      </w:r>
      <w:r>
        <w:rPr>
          <w:rFonts w:ascii="Arial" w:hAnsi="Arial" w:cs="Arial"/>
          <w:b/>
        </w:rPr>
        <w:tab/>
      </w:r>
      <w:r w:rsidRPr="001A7E5C">
        <w:rPr>
          <w:rFonts w:ascii="Arial" w:hAnsi="Arial" w:cs="Arial"/>
          <w:b/>
        </w:rPr>
        <w:t>Name</w:t>
      </w:r>
      <w:r w:rsidR="00E90DEE" w:rsidRPr="005E5FB5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="00E90DEE" w:rsidRPr="005E5FB5">
        <w:rPr>
          <w:rFonts w:ascii="Arial" w:hAnsi="Arial" w:cs="Arial"/>
        </w:rPr>
        <w:t>Bob</w:t>
      </w:r>
      <w:r w:rsidR="006D76FA" w:rsidRPr="005E5FB5">
        <w:rPr>
          <w:rFonts w:ascii="Arial" w:hAnsi="Arial" w:cs="Arial"/>
        </w:rPr>
        <w:t xml:space="preserve"> Quinn</w:t>
      </w:r>
    </w:p>
    <w:p w:rsidR="001A7E5C" w:rsidRDefault="00E90DEE" w:rsidP="001A7E5C">
      <w:pPr>
        <w:ind w:firstLine="720"/>
        <w:rPr>
          <w:rFonts w:ascii="Arial" w:hAnsi="Arial" w:cs="Arial"/>
        </w:rPr>
      </w:pPr>
      <w:r w:rsidRPr="001A7E5C">
        <w:rPr>
          <w:rFonts w:ascii="Arial" w:hAnsi="Arial" w:cs="Arial"/>
          <w:b/>
        </w:rPr>
        <w:t>P</w:t>
      </w:r>
      <w:r w:rsidR="001A7E5C" w:rsidRPr="001A7E5C">
        <w:rPr>
          <w:rFonts w:ascii="Arial" w:hAnsi="Arial" w:cs="Arial"/>
          <w:b/>
        </w:rPr>
        <w:t>osition</w:t>
      </w:r>
      <w:r w:rsidR="001A7E5C">
        <w:rPr>
          <w:rFonts w:ascii="Arial" w:hAnsi="Arial" w:cs="Arial"/>
        </w:rPr>
        <w:tab/>
      </w:r>
      <w:r w:rsidRPr="005E5FB5">
        <w:rPr>
          <w:rFonts w:ascii="Arial" w:hAnsi="Arial" w:cs="Arial"/>
        </w:rPr>
        <w:t>Landfill Attendant</w:t>
      </w:r>
    </w:p>
    <w:p w:rsidR="00E90DEE" w:rsidRPr="005E5FB5" w:rsidRDefault="001A7E5C" w:rsidP="00E90DE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iii) </w:t>
      </w:r>
      <w:r>
        <w:rPr>
          <w:rFonts w:ascii="Arial" w:hAnsi="Arial" w:cs="Arial"/>
          <w:b/>
        </w:rPr>
        <w:tab/>
      </w:r>
      <w:r w:rsidR="00E90DEE" w:rsidRPr="001A7E5C">
        <w:rPr>
          <w:rFonts w:ascii="Arial" w:hAnsi="Arial" w:cs="Arial"/>
          <w:b/>
        </w:rPr>
        <w:t>N</w:t>
      </w:r>
      <w:r w:rsidRPr="001A7E5C">
        <w:rPr>
          <w:rFonts w:ascii="Arial" w:hAnsi="Arial" w:cs="Arial"/>
          <w:b/>
        </w:rPr>
        <w:t>ame</w:t>
      </w:r>
      <w:r w:rsidR="00E90DEE" w:rsidRPr="005E5FB5">
        <w:rPr>
          <w:rFonts w:ascii="Arial" w:hAnsi="Arial" w:cs="Arial"/>
        </w:rPr>
        <w:tab/>
      </w:r>
      <w:r w:rsidR="00E90DEE" w:rsidRPr="005E5FB5">
        <w:rPr>
          <w:rFonts w:ascii="Arial" w:hAnsi="Arial" w:cs="Arial"/>
        </w:rPr>
        <w:tab/>
        <w:t>Andrew</w:t>
      </w:r>
      <w:r w:rsidR="006D76FA" w:rsidRPr="005E5FB5">
        <w:rPr>
          <w:rFonts w:ascii="Arial" w:hAnsi="Arial" w:cs="Arial"/>
        </w:rPr>
        <w:t xml:space="preserve"> Kerin</w:t>
      </w:r>
      <w:r w:rsidR="00E90DEE" w:rsidRPr="005E5FB5">
        <w:rPr>
          <w:rFonts w:ascii="Arial" w:hAnsi="Arial" w:cs="Arial"/>
        </w:rPr>
        <w:tab/>
      </w:r>
    </w:p>
    <w:p w:rsidR="00E90DEE" w:rsidRPr="005E5FB5" w:rsidRDefault="00E90DEE" w:rsidP="001A7E5C">
      <w:pPr>
        <w:ind w:firstLine="720"/>
        <w:rPr>
          <w:rFonts w:ascii="Arial" w:hAnsi="Arial" w:cs="Arial"/>
        </w:rPr>
      </w:pPr>
      <w:r w:rsidRPr="001A7E5C">
        <w:rPr>
          <w:rFonts w:ascii="Arial" w:hAnsi="Arial" w:cs="Arial"/>
          <w:b/>
        </w:rPr>
        <w:t>P</w:t>
      </w:r>
      <w:r w:rsidR="001A7E5C" w:rsidRPr="001A7E5C">
        <w:rPr>
          <w:rFonts w:ascii="Arial" w:hAnsi="Arial" w:cs="Arial"/>
          <w:b/>
        </w:rPr>
        <w:t>osition</w:t>
      </w:r>
      <w:r w:rsidRPr="005E5FB5">
        <w:rPr>
          <w:rFonts w:ascii="Arial" w:hAnsi="Arial" w:cs="Arial"/>
        </w:rPr>
        <w:tab/>
        <w:t>Landfill Attendant</w:t>
      </w:r>
    </w:p>
    <w:p w:rsidR="00E90DEE" w:rsidRPr="005E5FB5" w:rsidRDefault="00E90DEE" w:rsidP="00E90DEE">
      <w:pPr>
        <w:rPr>
          <w:rFonts w:ascii="Arial" w:hAnsi="Arial" w:cs="Arial"/>
        </w:rPr>
      </w:pPr>
    </w:p>
    <w:p w:rsidR="00E90DEE" w:rsidRPr="005E5FB5" w:rsidRDefault="00E90DEE" w:rsidP="00797BA1">
      <w:pPr>
        <w:rPr>
          <w:rFonts w:ascii="Arial" w:hAnsi="Arial" w:cs="Arial"/>
        </w:rPr>
      </w:pPr>
      <w:bookmarkStart w:id="0" w:name="_GoBack"/>
      <w:bookmarkEnd w:id="0"/>
    </w:p>
    <w:sectPr w:rsidR="00E90DEE" w:rsidRPr="005E5F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F73" w:rsidRDefault="00352F73">
      <w:r>
        <w:separator/>
      </w:r>
    </w:p>
  </w:endnote>
  <w:endnote w:type="continuationSeparator" w:id="0">
    <w:p w:rsidR="00352F73" w:rsidRDefault="00352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F73" w:rsidRDefault="00352F73">
      <w:r>
        <w:separator/>
      </w:r>
    </w:p>
  </w:footnote>
  <w:footnote w:type="continuationSeparator" w:id="0">
    <w:p w:rsidR="00352F73" w:rsidRDefault="00352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758" w:rsidRDefault="004807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523B"/>
    <w:multiLevelType w:val="hybridMultilevel"/>
    <w:tmpl w:val="76B2F6B8"/>
    <w:lvl w:ilvl="0" w:tplc="264C83F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D7427C"/>
    <w:multiLevelType w:val="hybridMultilevel"/>
    <w:tmpl w:val="B33471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8D3DD1"/>
    <w:multiLevelType w:val="hybridMultilevel"/>
    <w:tmpl w:val="5E1258A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362D4F"/>
    <w:multiLevelType w:val="multilevel"/>
    <w:tmpl w:val="CD64FD06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2FB911ED"/>
    <w:multiLevelType w:val="hybridMultilevel"/>
    <w:tmpl w:val="1650711C"/>
    <w:lvl w:ilvl="0" w:tplc="F3A20EC0">
      <w:start w:val="201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EE2BB3"/>
    <w:multiLevelType w:val="hybridMultilevel"/>
    <w:tmpl w:val="41862A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D97127"/>
    <w:multiLevelType w:val="multilevel"/>
    <w:tmpl w:val="67165668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34F13866"/>
    <w:multiLevelType w:val="hybridMultilevel"/>
    <w:tmpl w:val="C270BCB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B8F0D12"/>
    <w:multiLevelType w:val="hybridMultilevel"/>
    <w:tmpl w:val="92E6152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37C62"/>
    <w:multiLevelType w:val="hybridMultilevel"/>
    <w:tmpl w:val="AF54982A"/>
    <w:lvl w:ilvl="0" w:tplc="0C09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0">
    <w:nsid w:val="44EC442B"/>
    <w:multiLevelType w:val="multilevel"/>
    <w:tmpl w:val="32F66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9E65DD"/>
    <w:multiLevelType w:val="hybridMultilevel"/>
    <w:tmpl w:val="8BCEF99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AA42874"/>
    <w:multiLevelType w:val="hybridMultilevel"/>
    <w:tmpl w:val="672C76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9C5263"/>
    <w:multiLevelType w:val="hybridMultilevel"/>
    <w:tmpl w:val="EB2CA1E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415993"/>
    <w:multiLevelType w:val="hybridMultilevel"/>
    <w:tmpl w:val="96C6D20E"/>
    <w:lvl w:ilvl="0" w:tplc="D1564D0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9856F2"/>
    <w:multiLevelType w:val="hybridMultilevel"/>
    <w:tmpl w:val="1E1ED97E"/>
    <w:lvl w:ilvl="0" w:tplc="3446DEFC">
      <w:start w:val="9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A66673"/>
    <w:multiLevelType w:val="hybridMultilevel"/>
    <w:tmpl w:val="489C16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E267E"/>
    <w:multiLevelType w:val="hybridMultilevel"/>
    <w:tmpl w:val="4AFE78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F6099C"/>
    <w:multiLevelType w:val="hybridMultilevel"/>
    <w:tmpl w:val="D7E878E0"/>
    <w:lvl w:ilvl="0" w:tplc="6770C180">
      <w:start w:val="9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5E2BAA"/>
    <w:multiLevelType w:val="hybridMultilevel"/>
    <w:tmpl w:val="D84EBA26"/>
    <w:lvl w:ilvl="0" w:tplc="03ECC22E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6445B8E"/>
    <w:multiLevelType w:val="multilevel"/>
    <w:tmpl w:val="48925B88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21">
    <w:nsid w:val="76AC0593"/>
    <w:multiLevelType w:val="hybridMultilevel"/>
    <w:tmpl w:val="0F1C0A4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7427C27"/>
    <w:multiLevelType w:val="hybridMultilevel"/>
    <w:tmpl w:val="513AB2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86A50F8"/>
    <w:multiLevelType w:val="multilevel"/>
    <w:tmpl w:val="20EC7968"/>
    <w:lvl w:ilvl="0">
      <w:start w:val="9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 w:val="0"/>
      </w:rPr>
    </w:lvl>
  </w:abstractNum>
  <w:abstractNum w:abstractNumId="24">
    <w:nsid w:val="790C1508"/>
    <w:multiLevelType w:val="hybridMultilevel"/>
    <w:tmpl w:val="32F668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856EE2"/>
    <w:multiLevelType w:val="hybridMultilevel"/>
    <w:tmpl w:val="ADEE0486"/>
    <w:lvl w:ilvl="0" w:tplc="5EA8BEC8">
      <w:start w:val="15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24"/>
  </w:num>
  <w:num w:numId="5">
    <w:abstractNumId w:val="17"/>
  </w:num>
  <w:num w:numId="6">
    <w:abstractNumId w:val="11"/>
  </w:num>
  <w:num w:numId="7">
    <w:abstractNumId w:val="21"/>
  </w:num>
  <w:num w:numId="8">
    <w:abstractNumId w:val="13"/>
  </w:num>
  <w:num w:numId="9">
    <w:abstractNumId w:val="7"/>
  </w:num>
  <w:num w:numId="10">
    <w:abstractNumId w:val="12"/>
  </w:num>
  <w:num w:numId="11">
    <w:abstractNumId w:val="10"/>
  </w:num>
  <w:num w:numId="12">
    <w:abstractNumId w:val="22"/>
  </w:num>
  <w:num w:numId="13">
    <w:abstractNumId w:val="9"/>
  </w:num>
  <w:num w:numId="14">
    <w:abstractNumId w:val="2"/>
  </w:num>
  <w:num w:numId="15">
    <w:abstractNumId w:val="5"/>
  </w:num>
  <w:num w:numId="16">
    <w:abstractNumId w:val="0"/>
  </w:num>
  <w:num w:numId="17">
    <w:abstractNumId w:val="25"/>
  </w:num>
  <w:num w:numId="18">
    <w:abstractNumId w:val="4"/>
  </w:num>
  <w:num w:numId="19">
    <w:abstractNumId w:val="3"/>
  </w:num>
  <w:num w:numId="20">
    <w:abstractNumId w:val="6"/>
  </w:num>
  <w:num w:numId="21">
    <w:abstractNumId w:val="18"/>
  </w:num>
  <w:num w:numId="22">
    <w:abstractNumId w:val="15"/>
  </w:num>
  <w:num w:numId="23">
    <w:abstractNumId w:val="20"/>
  </w:num>
  <w:num w:numId="24">
    <w:abstractNumId w:val="23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0D"/>
    <w:rsid w:val="00002473"/>
    <w:rsid w:val="00002530"/>
    <w:rsid w:val="00006799"/>
    <w:rsid w:val="000174EC"/>
    <w:rsid w:val="000222B5"/>
    <w:rsid w:val="00030C16"/>
    <w:rsid w:val="0003226F"/>
    <w:rsid w:val="00035F2B"/>
    <w:rsid w:val="00045505"/>
    <w:rsid w:val="00045693"/>
    <w:rsid w:val="000469F0"/>
    <w:rsid w:val="0005223A"/>
    <w:rsid w:val="00055463"/>
    <w:rsid w:val="000816AD"/>
    <w:rsid w:val="000A6716"/>
    <w:rsid w:val="000C0268"/>
    <w:rsid w:val="000C28EE"/>
    <w:rsid w:val="000C3A22"/>
    <w:rsid w:val="001104CE"/>
    <w:rsid w:val="00134A3A"/>
    <w:rsid w:val="00134C76"/>
    <w:rsid w:val="00146BEF"/>
    <w:rsid w:val="00147981"/>
    <w:rsid w:val="00155A9C"/>
    <w:rsid w:val="00162D8A"/>
    <w:rsid w:val="00166EE6"/>
    <w:rsid w:val="001743BE"/>
    <w:rsid w:val="00192C8C"/>
    <w:rsid w:val="001968D9"/>
    <w:rsid w:val="001A4C70"/>
    <w:rsid w:val="001A6777"/>
    <w:rsid w:val="001A7E5C"/>
    <w:rsid w:val="001B0398"/>
    <w:rsid w:val="001B4DD1"/>
    <w:rsid w:val="001C78D0"/>
    <w:rsid w:val="001D5490"/>
    <w:rsid w:val="001D6AA7"/>
    <w:rsid w:val="001D6BCD"/>
    <w:rsid w:val="001E4026"/>
    <w:rsid w:val="001F009E"/>
    <w:rsid w:val="00213C56"/>
    <w:rsid w:val="00223762"/>
    <w:rsid w:val="00225B75"/>
    <w:rsid w:val="00235B32"/>
    <w:rsid w:val="00250452"/>
    <w:rsid w:val="00266E6A"/>
    <w:rsid w:val="00270DCB"/>
    <w:rsid w:val="0027473D"/>
    <w:rsid w:val="002A75EE"/>
    <w:rsid w:val="002B00A2"/>
    <w:rsid w:val="002B1014"/>
    <w:rsid w:val="002B21E6"/>
    <w:rsid w:val="002B3166"/>
    <w:rsid w:val="002B3F38"/>
    <w:rsid w:val="002C2499"/>
    <w:rsid w:val="002C310B"/>
    <w:rsid w:val="002C7BE5"/>
    <w:rsid w:val="002D1B90"/>
    <w:rsid w:val="002E057B"/>
    <w:rsid w:val="00316717"/>
    <w:rsid w:val="00332755"/>
    <w:rsid w:val="00352F73"/>
    <w:rsid w:val="00361FEC"/>
    <w:rsid w:val="00372424"/>
    <w:rsid w:val="00375310"/>
    <w:rsid w:val="0038590D"/>
    <w:rsid w:val="00391D2C"/>
    <w:rsid w:val="003B798F"/>
    <w:rsid w:val="003C61C0"/>
    <w:rsid w:val="003E50AA"/>
    <w:rsid w:val="003E74A9"/>
    <w:rsid w:val="00400276"/>
    <w:rsid w:val="00405F5F"/>
    <w:rsid w:val="0041522B"/>
    <w:rsid w:val="00427782"/>
    <w:rsid w:val="00432F1F"/>
    <w:rsid w:val="004551DB"/>
    <w:rsid w:val="0047240F"/>
    <w:rsid w:val="00473D4C"/>
    <w:rsid w:val="004749D2"/>
    <w:rsid w:val="0047542C"/>
    <w:rsid w:val="00477ED8"/>
    <w:rsid w:val="00480758"/>
    <w:rsid w:val="00484E23"/>
    <w:rsid w:val="00497C45"/>
    <w:rsid w:val="004A3FFE"/>
    <w:rsid w:val="004B0474"/>
    <w:rsid w:val="004C2367"/>
    <w:rsid w:val="004E32E1"/>
    <w:rsid w:val="00500064"/>
    <w:rsid w:val="00503A3E"/>
    <w:rsid w:val="005077C9"/>
    <w:rsid w:val="0052203E"/>
    <w:rsid w:val="00524778"/>
    <w:rsid w:val="00526816"/>
    <w:rsid w:val="00534856"/>
    <w:rsid w:val="005466AA"/>
    <w:rsid w:val="00546725"/>
    <w:rsid w:val="00546E21"/>
    <w:rsid w:val="005531B1"/>
    <w:rsid w:val="00555F7B"/>
    <w:rsid w:val="005A00F0"/>
    <w:rsid w:val="005A1BE7"/>
    <w:rsid w:val="005A65E9"/>
    <w:rsid w:val="005D376D"/>
    <w:rsid w:val="005D73BE"/>
    <w:rsid w:val="005E25CF"/>
    <w:rsid w:val="005E5FB5"/>
    <w:rsid w:val="0060749B"/>
    <w:rsid w:val="00613769"/>
    <w:rsid w:val="00651A70"/>
    <w:rsid w:val="00651F5A"/>
    <w:rsid w:val="00672F0B"/>
    <w:rsid w:val="006C5ED2"/>
    <w:rsid w:val="006D76FA"/>
    <w:rsid w:val="006E3E3D"/>
    <w:rsid w:val="006F1D38"/>
    <w:rsid w:val="00704E6F"/>
    <w:rsid w:val="00705CEB"/>
    <w:rsid w:val="00705D87"/>
    <w:rsid w:val="007154A7"/>
    <w:rsid w:val="00717009"/>
    <w:rsid w:val="00720C84"/>
    <w:rsid w:val="00725269"/>
    <w:rsid w:val="00732EA2"/>
    <w:rsid w:val="00793FD3"/>
    <w:rsid w:val="00797BA1"/>
    <w:rsid w:val="007B5D9F"/>
    <w:rsid w:val="007C0002"/>
    <w:rsid w:val="007C08AA"/>
    <w:rsid w:val="007C5742"/>
    <w:rsid w:val="007E2C7D"/>
    <w:rsid w:val="007F1B0C"/>
    <w:rsid w:val="007F6FFF"/>
    <w:rsid w:val="008325B6"/>
    <w:rsid w:val="00832D8D"/>
    <w:rsid w:val="0083467A"/>
    <w:rsid w:val="00834CD0"/>
    <w:rsid w:val="00837393"/>
    <w:rsid w:val="0085478E"/>
    <w:rsid w:val="0086190B"/>
    <w:rsid w:val="0088012B"/>
    <w:rsid w:val="00881D3E"/>
    <w:rsid w:val="00886A30"/>
    <w:rsid w:val="008922CE"/>
    <w:rsid w:val="008A5F1F"/>
    <w:rsid w:val="008B0671"/>
    <w:rsid w:val="008C3CD3"/>
    <w:rsid w:val="008D231C"/>
    <w:rsid w:val="008D578C"/>
    <w:rsid w:val="008E2026"/>
    <w:rsid w:val="008F4037"/>
    <w:rsid w:val="008F5E0B"/>
    <w:rsid w:val="009039AA"/>
    <w:rsid w:val="0091028D"/>
    <w:rsid w:val="00926741"/>
    <w:rsid w:val="00930B12"/>
    <w:rsid w:val="009317A5"/>
    <w:rsid w:val="00934CC5"/>
    <w:rsid w:val="00962CB6"/>
    <w:rsid w:val="0096559C"/>
    <w:rsid w:val="009667DF"/>
    <w:rsid w:val="00970792"/>
    <w:rsid w:val="009C1459"/>
    <w:rsid w:val="00A03F31"/>
    <w:rsid w:val="00A07ED8"/>
    <w:rsid w:val="00A45DB5"/>
    <w:rsid w:val="00A4780D"/>
    <w:rsid w:val="00A57342"/>
    <w:rsid w:val="00A83917"/>
    <w:rsid w:val="00A849EC"/>
    <w:rsid w:val="00A95583"/>
    <w:rsid w:val="00AA3F66"/>
    <w:rsid w:val="00AB1AA0"/>
    <w:rsid w:val="00AB5EBF"/>
    <w:rsid w:val="00AD51DE"/>
    <w:rsid w:val="00AF38BD"/>
    <w:rsid w:val="00AF7731"/>
    <w:rsid w:val="00AF7F1A"/>
    <w:rsid w:val="00B06A83"/>
    <w:rsid w:val="00B07D80"/>
    <w:rsid w:val="00B1147B"/>
    <w:rsid w:val="00B300CA"/>
    <w:rsid w:val="00B436EF"/>
    <w:rsid w:val="00B457BA"/>
    <w:rsid w:val="00B52FA2"/>
    <w:rsid w:val="00B66CDF"/>
    <w:rsid w:val="00B67211"/>
    <w:rsid w:val="00B91D82"/>
    <w:rsid w:val="00BD2E9D"/>
    <w:rsid w:val="00C00FB1"/>
    <w:rsid w:val="00C0242B"/>
    <w:rsid w:val="00C47F3A"/>
    <w:rsid w:val="00C53EE4"/>
    <w:rsid w:val="00C917C6"/>
    <w:rsid w:val="00C94035"/>
    <w:rsid w:val="00C977D4"/>
    <w:rsid w:val="00CB3A99"/>
    <w:rsid w:val="00CB6720"/>
    <w:rsid w:val="00CD13B3"/>
    <w:rsid w:val="00CD4DB3"/>
    <w:rsid w:val="00CD729D"/>
    <w:rsid w:val="00CE3CC0"/>
    <w:rsid w:val="00CF40E9"/>
    <w:rsid w:val="00D1005E"/>
    <w:rsid w:val="00D41BE9"/>
    <w:rsid w:val="00D45463"/>
    <w:rsid w:val="00D46B80"/>
    <w:rsid w:val="00D56596"/>
    <w:rsid w:val="00D60242"/>
    <w:rsid w:val="00D707A3"/>
    <w:rsid w:val="00D744C8"/>
    <w:rsid w:val="00D80CAF"/>
    <w:rsid w:val="00DA1AB3"/>
    <w:rsid w:val="00DA58A1"/>
    <w:rsid w:val="00DB211F"/>
    <w:rsid w:val="00DB5EDC"/>
    <w:rsid w:val="00DC5434"/>
    <w:rsid w:val="00E07BD5"/>
    <w:rsid w:val="00E10A0D"/>
    <w:rsid w:val="00E238CE"/>
    <w:rsid w:val="00E31057"/>
    <w:rsid w:val="00E66430"/>
    <w:rsid w:val="00E7455E"/>
    <w:rsid w:val="00E76C69"/>
    <w:rsid w:val="00E90DEE"/>
    <w:rsid w:val="00E940FD"/>
    <w:rsid w:val="00E95890"/>
    <w:rsid w:val="00EA3AF7"/>
    <w:rsid w:val="00EA58F1"/>
    <w:rsid w:val="00EA6430"/>
    <w:rsid w:val="00EB6ED2"/>
    <w:rsid w:val="00EC38F9"/>
    <w:rsid w:val="00EE07D0"/>
    <w:rsid w:val="00EE2F98"/>
    <w:rsid w:val="00EF46B7"/>
    <w:rsid w:val="00F01098"/>
    <w:rsid w:val="00F029C0"/>
    <w:rsid w:val="00F1618E"/>
    <w:rsid w:val="00F27538"/>
    <w:rsid w:val="00F87FA8"/>
    <w:rsid w:val="00F93197"/>
    <w:rsid w:val="00F93840"/>
    <w:rsid w:val="00FA5949"/>
    <w:rsid w:val="00FB5BB0"/>
    <w:rsid w:val="00FC7047"/>
    <w:rsid w:val="00F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61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618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E05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52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223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61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618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E05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52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223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E4DB3070.dotm</Template>
  <TotalTime>7</TotalTime>
  <Pages>11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BARGO WASTE MANAGEMENT CENTRE</vt:lpstr>
    </vt:vector>
  </TitlesOfParts>
  <Company>Wollondilly Shire Council</Company>
  <LinksUpToDate>false</LinksUpToDate>
  <CharactersWithSpaces>11405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BARGO WASTE MANAGEMENT CENTRE</dc:title>
  <dc:creator>dmeehan</dc:creator>
  <cp:lastModifiedBy>Dan Meehan</cp:lastModifiedBy>
  <cp:revision>6</cp:revision>
  <cp:lastPrinted>2013-02-18T05:05:00Z</cp:lastPrinted>
  <dcterms:created xsi:type="dcterms:W3CDTF">2016-11-07T21:39:00Z</dcterms:created>
  <dcterms:modified xsi:type="dcterms:W3CDTF">2016-11-07T21:47:00Z</dcterms:modified>
</cp:coreProperties>
</file>